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81E9" w14:textId="77777777" w:rsidR="00C871A0" w:rsidRDefault="00C871A0">
      <w:pPr>
        <w:rPr>
          <w:b/>
          <w:sz w:val="32"/>
          <w:szCs w:val="32"/>
        </w:rPr>
      </w:pPr>
    </w:p>
    <w:p w14:paraId="3702C274" w14:textId="77777777" w:rsidR="00673E56" w:rsidRPr="00673E56" w:rsidRDefault="00060E5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Mitgliederliste Stand </w:t>
      </w:r>
      <w:r w:rsidR="00C61AD4">
        <w:rPr>
          <w:b/>
          <w:sz w:val="32"/>
          <w:szCs w:val="32"/>
        </w:rPr>
        <w:t>Januar 2026</w:t>
      </w:r>
      <w:r w:rsidR="007043D7">
        <w:rPr>
          <w:b/>
          <w:sz w:val="32"/>
          <w:szCs w:val="32"/>
        </w:rPr>
        <w:t xml:space="preserve"> </w:t>
      </w:r>
    </w:p>
    <w:p w14:paraId="7FEAAAD0" w14:textId="77777777" w:rsidR="00D83CC4" w:rsidRDefault="00D83CC4"/>
    <w:tbl>
      <w:tblPr>
        <w:tblW w:w="1424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551"/>
        <w:gridCol w:w="4394"/>
        <w:gridCol w:w="5670"/>
      </w:tblGrid>
      <w:tr w:rsidR="00424A4E" w:rsidRPr="00A81BD0" w14:paraId="72AC2184" w14:textId="77777777" w:rsidTr="003E1146">
        <w:trPr>
          <w:trHeight w:val="567"/>
        </w:trPr>
        <w:tc>
          <w:tcPr>
            <w:tcW w:w="1630" w:type="dxa"/>
            <w:shd w:val="clear" w:color="auto" w:fill="EAF1DD"/>
          </w:tcPr>
          <w:p w14:paraId="68A7E31F" w14:textId="77777777" w:rsidR="00594FB4" w:rsidRPr="00A81BD0" w:rsidRDefault="0032052A" w:rsidP="00424A4E">
            <w:pPr>
              <w:tabs>
                <w:tab w:val="left" w:pos="5103"/>
              </w:tabs>
              <w:spacing w:before="60" w:after="60" w:line="240" w:lineRule="atLeast"/>
              <w:rPr>
                <w:b/>
                <w:lang w:val="de-DE"/>
              </w:rPr>
            </w:pPr>
            <w:r w:rsidRPr="00A81BD0">
              <w:rPr>
                <w:b/>
                <w:lang w:val="de-DE"/>
              </w:rPr>
              <w:t>Zentral</w:t>
            </w:r>
            <w:r w:rsidR="00A405A9">
              <w:rPr>
                <w:b/>
                <w:lang w:val="de-DE"/>
              </w:rPr>
              <w:t xml:space="preserve">e </w:t>
            </w:r>
            <w:r>
              <w:rPr>
                <w:b/>
                <w:lang w:val="de-DE"/>
              </w:rPr>
              <w:t>B</w:t>
            </w:r>
            <w:r w:rsidRPr="00A81BD0">
              <w:rPr>
                <w:b/>
                <w:lang w:val="de-DE"/>
              </w:rPr>
              <w:t>ehörde</w:t>
            </w:r>
          </w:p>
        </w:tc>
        <w:tc>
          <w:tcPr>
            <w:tcW w:w="2551" w:type="dxa"/>
            <w:shd w:val="clear" w:color="auto" w:fill="EAF1DD"/>
          </w:tcPr>
          <w:p w14:paraId="0BC11C51" w14:textId="77777777" w:rsidR="00594FB4" w:rsidRPr="00A81BD0" w:rsidRDefault="0032052A" w:rsidP="00424A4E">
            <w:pPr>
              <w:tabs>
                <w:tab w:val="left" w:pos="5103"/>
              </w:tabs>
              <w:spacing w:before="60" w:after="60" w:line="240" w:lineRule="atLeast"/>
              <w:rPr>
                <w:b/>
                <w:lang w:val="de-DE"/>
              </w:rPr>
            </w:pPr>
            <w:r>
              <w:rPr>
                <w:b/>
                <w:lang w:val="de-DE"/>
              </w:rPr>
              <w:t>Vorname und N</w:t>
            </w:r>
            <w:r w:rsidR="00594FB4" w:rsidRPr="00A81BD0">
              <w:rPr>
                <w:b/>
                <w:lang w:val="de-DE"/>
              </w:rPr>
              <w:t>ame</w:t>
            </w:r>
          </w:p>
        </w:tc>
        <w:tc>
          <w:tcPr>
            <w:tcW w:w="4394" w:type="dxa"/>
            <w:shd w:val="clear" w:color="auto" w:fill="EAF1DD"/>
          </w:tcPr>
          <w:p w14:paraId="0A68132A" w14:textId="77777777" w:rsidR="00594FB4" w:rsidRPr="00A81BD0" w:rsidRDefault="00594FB4" w:rsidP="00424A4E">
            <w:pPr>
              <w:tabs>
                <w:tab w:val="left" w:pos="5103"/>
              </w:tabs>
              <w:spacing w:before="60" w:after="60" w:line="240" w:lineRule="atLeast"/>
              <w:rPr>
                <w:b/>
                <w:lang w:val="de-DE"/>
              </w:rPr>
            </w:pPr>
            <w:r w:rsidRPr="00A81BD0">
              <w:rPr>
                <w:b/>
                <w:lang w:val="de-DE"/>
              </w:rPr>
              <w:t>Adresse</w:t>
            </w:r>
          </w:p>
        </w:tc>
        <w:tc>
          <w:tcPr>
            <w:tcW w:w="5670" w:type="dxa"/>
            <w:shd w:val="clear" w:color="auto" w:fill="EAF1DD"/>
          </w:tcPr>
          <w:p w14:paraId="55B3ED86" w14:textId="77777777" w:rsidR="00594FB4" w:rsidRPr="00A81BD0" w:rsidRDefault="00594FB4" w:rsidP="00424A4E">
            <w:pPr>
              <w:tabs>
                <w:tab w:val="left" w:pos="5103"/>
              </w:tabs>
              <w:spacing w:before="60" w:after="60" w:line="240" w:lineRule="atLeast"/>
              <w:rPr>
                <w:b/>
                <w:lang w:val="de-DE"/>
              </w:rPr>
            </w:pPr>
            <w:r w:rsidRPr="00A81BD0">
              <w:rPr>
                <w:b/>
                <w:lang w:val="de-DE"/>
              </w:rPr>
              <w:t>Telefonnummer</w:t>
            </w:r>
            <w:r w:rsidR="0049692A" w:rsidRPr="00A81BD0">
              <w:rPr>
                <w:b/>
                <w:lang w:val="de-DE"/>
              </w:rPr>
              <w:br/>
              <w:t>Telef</w:t>
            </w:r>
            <w:r w:rsidRPr="00A81BD0">
              <w:rPr>
                <w:b/>
                <w:lang w:val="de-DE"/>
              </w:rPr>
              <w:t>a</w:t>
            </w:r>
            <w:r w:rsidR="0049692A" w:rsidRPr="00A81BD0">
              <w:rPr>
                <w:b/>
                <w:lang w:val="de-DE"/>
              </w:rPr>
              <w:t>x</w:t>
            </w:r>
            <w:r w:rsidRPr="00A81BD0">
              <w:rPr>
                <w:b/>
                <w:lang w:val="de-DE"/>
              </w:rPr>
              <w:br/>
              <w:t>E-Mail</w:t>
            </w:r>
          </w:p>
        </w:tc>
      </w:tr>
      <w:tr w:rsidR="00424A4E" w:rsidRPr="0047180A" w14:paraId="4A09CE95" w14:textId="77777777" w:rsidTr="003E1146">
        <w:trPr>
          <w:trHeight w:val="567"/>
        </w:trPr>
        <w:tc>
          <w:tcPr>
            <w:tcW w:w="1630" w:type="dxa"/>
          </w:tcPr>
          <w:p w14:paraId="508EBE1D" w14:textId="77777777" w:rsidR="00424A4E" w:rsidRPr="0047180A" w:rsidRDefault="00424A4E" w:rsidP="00311AF9">
            <w:pPr>
              <w:rPr>
                <w:szCs w:val="22"/>
                <w:lang w:val="de-DE"/>
              </w:rPr>
            </w:pPr>
            <w:r w:rsidRPr="0047180A">
              <w:rPr>
                <w:szCs w:val="22"/>
                <w:lang w:val="de-DE"/>
              </w:rPr>
              <w:t>Aargau</w:t>
            </w:r>
          </w:p>
        </w:tc>
        <w:tc>
          <w:tcPr>
            <w:tcW w:w="2551" w:type="dxa"/>
          </w:tcPr>
          <w:p w14:paraId="0F202D70" w14:textId="77777777" w:rsidR="00424A4E" w:rsidRDefault="00424A4E" w:rsidP="00311AF9">
            <w:pPr>
              <w:rPr>
                <w:szCs w:val="22"/>
                <w:lang w:val="de-DE"/>
              </w:rPr>
            </w:pPr>
            <w:r w:rsidRPr="0047180A">
              <w:rPr>
                <w:szCs w:val="22"/>
                <w:lang w:val="de-DE"/>
              </w:rPr>
              <w:t>Katja Nusser</w:t>
            </w:r>
          </w:p>
          <w:p w14:paraId="607BDF6D" w14:textId="77777777" w:rsidR="005217E3" w:rsidRPr="0047180A" w:rsidRDefault="005217E3" w:rsidP="00311AF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Irene Raab Rodríguez</w:t>
            </w:r>
          </w:p>
        </w:tc>
        <w:tc>
          <w:tcPr>
            <w:tcW w:w="4394" w:type="dxa"/>
          </w:tcPr>
          <w:p w14:paraId="0B374C37" w14:textId="77777777" w:rsidR="00424A4E" w:rsidRPr="0047180A" w:rsidRDefault="00424A4E" w:rsidP="00311AF9">
            <w:pPr>
              <w:rPr>
                <w:szCs w:val="22"/>
                <w:lang w:val="de-DE"/>
              </w:rPr>
            </w:pPr>
            <w:r w:rsidRPr="0047180A">
              <w:rPr>
                <w:szCs w:val="22"/>
                <w:lang w:val="de-DE"/>
              </w:rPr>
              <w:t>Departement Volkswirtschaft und Inneres</w:t>
            </w:r>
            <w:r w:rsidRPr="0047180A">
              <w:rPr>
                <w:szCs w:val="22"/>
                <w:lang w:val="de-DE"/>
              </w:rPr>
              <w:br/>
              <w:t>Abteilung Register und Personenstand</w:t>
            </w:r>
            <w:r w:rsidR="00864486" w:rsidRPr="0047180A">
              <w:rPr>
                <w:szCs w:val="22"/>
                <w:lang w:val="de-DE"/>
              </w:rPr>
              <w:br/>
              <w:t>Zentrale Behörde</w:t>
            </w:r>
            <w:r w:rsidR="00705EB0" w:rsidRPr="0047180A">
              <w:rPr>
                <w:szCs w:val="22"/>
                <w:lang w:val="de-DE"/>
              </w:rPr>
              <w:t xml:space="preserve"> Adoption</w:t>
            </w:r>
            <w:r w:rsidRPr="0047180A">
              <w:rPr>
                <w:szCs w:val="22"/>
                <w:lang w:val="de-DE"/>
              </w:rPr>
              <w:br/>
              <w:t>Bahnhofplatz 3c</w:t>
            </w:r>
            <w:r w:rsidRPr="0047180A">
              <w:rPr>
                <w:szCs w:val="22"/>
                <w:lang w:val="de-DE"/>
              </w:rPr>
              <w:br/>
              <w:t>5001 Aarau</w:t>
            </w:r>
          </w:p>
          <w:p w14:paraId="637397DF" w14:textId="77777777" w:rsidR="00311AF9" w:rsidRPr="0047180A" w:rsidRDefault="00311AF9" w:rsidP="00311AF9">
            <w:pPr>
              <w:rPr>
                <w:szCs w:val="22"/>
                <w:lang w:val="de-DE"/>
              </w:rPr>
            </w:pPr>
          </w:p>
        </w:tc>
        <w:tc>
          <w:tcPr>
            <w:tcW w:w="5670" w:type="dxa"/>
          </w:tcPr>
          <w:p w14:paraId="64962133" w14:textId="77777777" w:rsidR="005217E3" w:rsidRDefault="00424A4E" w:rsidP="00311AF9">
            <w:pPr>
              <w:rPr>
                <w:szCs w:val="22"/>
                <w:lang w:val="de-DE"/>
              </w:rPr>
            </w:pPr>
            <w:r w:rsidRPr="0047180A">
              <w:rPr>
                <w:szCs w:val="22"/>
                <w:lang w:val="de-DE"/>
              </w:rPr>
              <w:t>Telefon 062 835 14 49</w:t>
            </w:r>
          </w:p>
          <w:p w14:paraId="6E847D89" w14:textId="77777777" w:rsidR="00424A4E" w:rsidRPr="0047180A" w:rsidRDefault="005217E3" w:rsidP="00311AF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Telefon 062 835 14 53</w:t>
            </w:r>
            <w:r w:rsidR="00424A4E" w:rsidRPr="0047180A">
              <w:rPr>
                <w:szCs w:val="22"/>
                <w:lang w:val="de-DE"/>
              </w:rPr>
              <w:br/>
            </w:r>
            <w:r w:rsidR="00742A99" w:rsidRPr="0047180A">
              <w:rPr>
                <w:szCs w:val="22"/>
                <w:lang w:val="de-DE"/>
              </w:rPr>
              <w:t>E-Mail:</w:t>
            </w:r>
            <w:r w:rsidR="00424A4E" w:rsidRPr="0047180A">
              <w:rPr>
                <w:szCs w:val="22"/>
                <w:lang w:val="de-DE"/>
              </w:rPr>
              <w:t xml:space="preserve"> </w:t>
            </w:r>
            <w:hyperlink r:id="rId7" w:history="1">
              <w:r w:rsidR="000A2129" w:rsidRPr="0047180A">
                <w:rPr>
                  <w:rStyle w:val="Hyperlink"/>
                  <w:szCs w:val="22"/>
                  <w:lang w:val="de-DE"/>
                </w:rPr>
                <w:t>katja.nusser@ag.ch</w:t>
              </w:r>
            </w:hyperlink>
          </w:p>
          <w:p w14:paraId="6BD0F311" w14:textId="77777777" w:rsidR="000A2129" w:rsidRPr="0047180A" w:rsidRDefault="0032052A" w:rsidP="00311AF9">
            <w:pPr>
              <w:rPr>
                <w:szCs w:val="22"/>
                <w:lang w:val="de-DE"/>
              </w:rPr>
            </w:pPr>
            <w:r w:rsidRPr="0047180A">
              <w:rPr>
                <w:szCs w:val="22"/>
                <w:lang w:val="de-DE"/>
              </w:rPr>
              <w:t xml:space="preserve">E-Mail: </w:t>
            </w:r>
            <w:hyperlink r:id="rId8" w:history="1">
              <w:r w:rsidRPr="0047180A">
                <w:rPr>
                  <w:rStyle w:val="Hyperlink"/>
                  <w:szCs w:val="22"/>
                  <w:lang w:val="de-DE"/>
                </w:rPr>
                <w:t>irene.raab@ag.ch</w:t>
              </w:r>
            </w:hyperlink>
            <w:r w:rsidRPr="0047180A">
              <w:rPr>
                <w:szCs w:val="22"/>
                <w:lang w:val="de-DE"/>
              </w:rPr>
              <w:t xml:space="preserve"> </w:t>
            </w:r>
          </w:p>
        </w:tc>
      </w:tr>
      <w:tr w:rsidR="00B524A5" w:rsidRPr="00C871A0" w14:paraId="473F04FA" w14:textId="77777777" w:rsidTr="007A23DD">
        <w:trPr>
          <w:trHeight w:val="567"/>
        </w:trPr>
        <w:tc>
          <w:tcPr>
            <w:tcW w:w="1630" w:type="dxa"/>
            <w:tcBorders>
              <w:bottom w:val="single" w:sz="4" w:space="0" w:color="auto"/>
            </w:tcBorders>
            <w:shd w:val="clear" w:color="auto" w:fill="FFFFFF"/>
          </w:tcPr>
          <w:p w14:paraId="75470A42" w14:textId="77777777" w:rsidR="00B524A5" w:rsidRPr="00C871A0" w:rsidRDefault="00B524A5" w:rsidP="00B524A5">
            <w:pPr>
              <w:rPr>
                <w:szCs w:val="22"/>
                <w:lang w:val="de-DE"/>
              </w:rPr>
            </w:pPr>
            <w:r w:rsidRPr="00C871A0">
              <w:rPr>
                <w:szCs w:val="22"/>
                <w:lang w:val="de-DE"/>
              </w:rPr>
              <w:t>Appenzell Ausserrhoden</w:t>
            </w:r>
          </w:p>
          <w:p w14:paraId="416187E7" w14:textId="77777777" w:rsidR="00B524A5" w:rsidRPr="00C871A0" w:rsidRDefault="00B524A5" w:rsidP="00B524A5">
            <w:pPr>
              <w:rPr>
                <w:szCs w:val="22"/>
                <w:lang w:val="de-DE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</w:tcPr>
          <w:p w14:paraId="55A7818F" w14:textId="77777777" w:rsidR="00B524A5" w:rsidRPr="00C871A0" w:rsidRDefault="008C1512" w:rsidP="00B524A5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Larissa Iseli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36"/>
            </w:tblGrid>
            <w:tr w:rsidR="00B524A5" w:rsidRPr="00C871A0" w14:paraId="48EE4C1A" w14:textId="77777777">
              <w:trPr>
                <w:trHeight w:val="465"/>
                <w:tblCellSpacing w:w="0" w:type="dxa"/>
              </w:trPr>
              <w:tc>
                <w:tcPr>
                  <w:tcW w:w="4236" w:type="dxa"/>
                  <w:noWrap/>
                  <w:hideMark/>
                </w:tcPr>
                <w:p w14:paraId="16222038" w14:textId="77777777" w:rsidR="00BB194D" w:rsidRPr="00C871A0" w:rsidRDefault="00B524A5" w:rsidP="00B524A5">
                  <w:pPr>
                    <w:rPr>
                      <w:szCs w:val="22"/>
                    </w:rPr>
                  </w:pPr>
                  <w:r w:rsidRPr="00C871A0">
                    <w:rPr>
                      <w:szCs w:val="22"/>
                    </w:rPr>
                    <w:t xml:space="preserve">Kindes- und Erwachsenenschutzbehörde </w:t>
                  </w:r>
                  <w:r w:rsidR="00BB194D" w:rsidRPr="00C871A0">
                    <w:rPr>
                      <w:szCs w:val="22"/>
                    </w:rPr>
                    <w:t>Appenzell Ausserrhoden</w:t>
                  </w:r>
                </w:p>
                <w:p w14:paraId="363AD2F2" w14:textId="77777777" w:rsidR="00B524A5" w:rsidRPr="00C871A0" w:rsidRDefault="00B524A5" w:rsidP="00B524A5">
                  <w:pPr>
                    <w:rPr>
                      <w:szCs w:val="22"/>
                    </w:rPr>
                  </w:pPr>
                  <w:r w:rsidRPr="00C871A0">
                    <w:rPr>
                      <w:szCs w:val="22"/>
                    </w:rPr>
                    <w:t>Kasernenstrasse 4</w:t>
                  </w:r>
                </w:p>
                <w:p w14:paraId="09BB5626" w14:textId="77777777" w:rsidR="00B524A5" w:rsidRPr="00C871A0" w:rsidRDefault="00B524A5" w:rsidP="00B524A5">
                  <w:pPr>
                    <w:rPr>
                      <w:szCs w:val="22"/>
                    </w:rPr>
                  </w:pPr>
                  <w:r w:rsidRPr="00C871A0">
                    <w:rPr>
                      <w:szCs w:val="22"/>
                    </w:rPr>
                    <w:t>9102 Herisau</w:t>
                  </w:r>
                </w:p>
                <w:p w14:paraId="72E4A72D" w14:textId="77777777" w:rsidR="00B524A5" w:rsidRPr="00C871A0" w:rsidRDefault="00B524A5" w:rsidP="00B524A5">
                  <w:pPr>
                    <w:rPr>
                      <w:szCs w:val="22"/>
                    </w:rPr>
                  </w:pPr>
                </w:p>
              </w:tc>
            </w:tr>
          </w:tbl>
          <w:p w14:paraId="78EA6ADE" w14:textId="77777777" w:rsidR="00B524A5" w:rsidRPr="00C871A0" w:rsidRDefault="00B524A5" w:rsidP="00B524A5">
            <w:pPr>
              <w:rPr>
                <w:rFonts w:cs="Arial"/>
                <w:szCs w:val="22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FF"/>
          </w:tcPr>
          <w:p w14:paraId="5412B64A" w14:textId="77777777" w:rsidR="00B524A5" w:rsidRPr="00C871A0" w:rsidRDefault="00B524A5" w:rsidP="00B524A5">
            <w:pPr>
              <w:rPr>
                <w:color w:val="0000FF"/>
                <w:szCs w:val="22"/>
                <w:lang w:eastAsia="de-CH"/>
              </w:rPr>
            </w:pPr>
            <w:r w:rsidRPr="00C871A0">
              <w:rPr>
                <w:szCs w:val="22"/>
                <w:lang w:val="de-DE"/>
              </w:rPr>
              <w:t xml:space="preserve">Tel. </w:t>
            </w:r>
            <w:r w:rsidRPr="00C871A0">
              <w:rPr>
                <w:rFonts w:cs="Arial"/>
                <w:szCs w:val="22"/>
              </w:rPr>
              <w:t>071 353 66 60</w:t>
            </w:r>
          </w:p>
          <w:p w14:paraId="6CE82798" w14:textId="77777777" w:rsidR="007F1629" w:rsidRPr="00C871A0" w:rsidRDefault="007F1629" w:rsidP="00B524A5">
            <w:pPr>
              <w:rPr>
                <w:color w:val="0000FF"/>
                <w:szCs w:val="22"/>
                <w:lang w:eastAsia="de-CH"/>
              </w:rPr>
            </w:pPr>
            <w:r w:rsidRPr="007F1629">
              <w:rPr>
                <w:szCs w:val="22"/>
                <w:lang w:val="de-DE"/>
              </w:rPr>
              <w:t>E-Mail:</w:t>
            </w:r>
            <w:r>
              <w:rPr>
                <w:color w:val="0000FF"/>
                <w:szCs w:val="22"/>
                <w:lang w:eastAsia="de-CH"/>
              </w:rPr>
              <w:t xml:space="preserve"> </w:t>
            </w:r>
            <w:hyperlink r:id="rId9" w:history="1">
              <w:r w:rsidR="004C2FC0" w:rsidRPr="00743125">
                <w:rPr>
                  <w:rStyle w:val="Hyperlink"/>
                  <w:szCs w:val="22"/>
                  <w:lang w:eastAsia="de-CH"/>
                </w:rPr>
                <w:t>kesb@ar.ch</w:t>
              </w:r>
            </w:hyperlink>
            <w:r w:rsidR="004C2FC0">
              <w:rPr>
                <w:color w:val="0000FF"/>
                <w:szCs w:val="22"/>
                <w:lang w:eastAsia="de-CH"/>
              </w:rPr>
              <w:t xml:space="preserve"> </w:t>
            </w:r>
          </w:p>
          <w:p w14:paraId="2143F5F2" w14:textId="77777777" w:rsidR="00B524A5" w:rsidRPr="00C871A0" w:rsidRDefault="00B524A5" w:rsidP="00B524A5">
            <w:pPr>
              <w:rPr>
                <w:szCs w:val="22"/>
                <w:lang w:val="de-DE"/>
              </w:rPr>
            </w:pPr>
            <w:r w:rsidRPr="00C871A0">
              <w:rPr>
                <w:szCs w:val="22"/>
                <w:lang w:val="de-DE"/>
              </w:rPr>
              <w:t>Website:</w:t>
            </w:r>
            <w:r w:rsidRPr="00C871A0">
              <w:rPr>
                <w:color w:val="0000FF"/>
                <w:szCs w:val="22"/>
                <w:lang w:val="de-DE" w:eastAsia="de-CH"/>
              </w:rPr>
              <w:t xml:space="preserve"> </w:t>
            </w:r>
            <w:hyperlink r:id="rId10" w:history="1">
              <w:r w:rsidRPr="00C871A0">
                <w:rPr>
                  <w:rStyle w:val="Hyperlink"/>
                  <w:szCs w:val="22"/>
                  <w:lang w:eastAsia="de-CH"/>
                </w:rPr>
                <w:t>www.ar.ch</w:t>
              </w:r>
            </w:hyperlink>
          </w:p>
        </w:tc>
      </w:tr>
      <w:tr w:rsidR="00424A4E" w:rsidRPr="00C871A0" w14:paraId="74148CAB" w14:textId="77777777" w:rsidTr="007A23DD">
        <w:trPr>
          <w:trHeight w:val="56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57AED046" w14:textId="77777777" w:rsidR="00594FB4" w:rsidRPr="00C871A0" w:rsidRDefault="0049692A" w:rsidP="00311AF9">
            <w:pPr>
              <w:rPr>
                <w:szCs w:val="22"/>
                <w:lang w:val="de-DE"/>
              </w:rPr>
            </w:pPr>
            <w:r w:rsidRPr="00C871A0">
              <w:rPr>
                <w:szCs w:val="22"/>
                <w:lang w:val="de-DE"/>
              </w:rPr>
              <w:t>Basel-Land</w:t>
            </w:r>
            <w:r w:rsidR="003356E3" w:rsidRPr="00C871A0">
              <w:rPr>
                <w:szCs w:val="22"/>
                <w:lang w:val="de-DE"/>
              </w:rPr>
              <w:t>schaft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878E505" w14:textId="77777777" w:rsidR="003356E3" w:rsidRPr="00C871A0" w:rsidRDefault="003356E3" w:rsidP="00311AF9">
            <w:pPr>
              <w:rPr>
                <w:szCs w:val="22"/>
                <w:lang w:val="de-DE"/>
              </w:rPr>
            </w:pPr>
            <w:r w:rsidRPr="00C871A0">
              <w:rPr>
                <w:szCs w:val="22"/>
                <w:lang w:val="de-DE"/>
              </w:rPr>
              <w:t>Sabrina Conte</w:t>
            </w:r>
          </w:p>
          <w:p w14:paraId="00F6D79F" w14:textId="77777777" w:rsidR="00303B82" w:rsidRPr="00C871A0" w:rsidRDefault="00303B82" w:rsidP="00311AF9">
            <w:pPr>
              <w:rPr>
                <w:szCs w:val="22"/>
                <w:lang w:val="de-DE"/>
              </w:rPr>
            </w:pPr>
            <w:r w:rsidRPr="00C871A0">
              <w:rPr>
                <w:szCs w:val="22"/>
                <w:lang w:val="de-DE"/>
              </w:rPr>
              <w:t>Gaby Leutwiler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8BAAA55" w14:textId="77777777" w:rsidR="00303B82" w:rsidRPr="00C871A0" w:rsidRDefault="00742A99" w:rsidP="00311AF9">
            <w:pPr>
              <w:rPr>
                <w:rFonts w:cs="Arial"/>
                <w:szCs w:val="22"/>
              </w:rPr>
            </w:pPr>
            <w:r w:rsidRPr="00C871A0">
              <w:rPr>
                <w:rFonts w:cs="Arial"/>
                <w:szCs w:val="22"/>
              </w:rPr>
              <w:t>Sicherheitsdirektion Basel-Lan</w:t>
            </w:r>
            <w:r w:rsidR="00285D38" w:rsidRPr="00C871A0">
              <w:rPr>
                <w:rFonts w:cs="Arial"/>
                <w:szCs w:val="22"/>
              </w:rPr>
              <w:t>dschaft</w:t>
            </w:r>
            <w:r w:rsidR="00285D38" w:rsidRPr="00C871A0">
              <w:rPr>
                <w:rFonts w:cs="Arial"/>
                <w:szCs w:val="22"/>
              </w:rPr>
              <w:br/>
              <w:t>Zivilrechtsverwaltung</w:t>
            </w:r>
          </w:p>
          <w:p w14:paraId="4C2541DE" w14:textId="77777777" w:rsidR="00303B82" w:rsidRPr="00C871A0" w:rsidRDefault="00303B82" w:rsidP="00311AF9">
            <w:pPr>
              <w:rPr>
                <w:rFonts w:cs="Arial"/>
                <w:szCs w:val="22"/>
              </w:rPr>
            </w:pPr>
            <w:r w:rsidRPr="00C871A0">
              <w:rPr>
                <w:rFonts w:cs="Arial"/>
                <w:szCs w:val="22"/>
              </w:rPr>
              <w:t xml:space="preserve">Abteilung Adoptionen und </w:t>
            </w:r>
          </w:p>
          <w:p w14:paraId="4C5CAF76" w14:textId="77777777" w:rsidR="00594FB4" w:rsidRPr="00C871A0" w:rsidRDefault="00303B82" w:rsidP="00311AF9">
            <w:pPr>
              <w:rPr>
                <w:rFonts w:cs="Arial"/>
                <w:szCs w:val="22"/>
              </w:rPr>
            </w:pPr>
            <w:r w:rsidRPr="00C871A0">
              <w:rPr>
                <w:rFonts w:cs="Arial"/>
                <w:szCs w:val="22"/>
              </w:rPr>
              <w:t>Namensänderungen</w:t>
            </w:r>
            <w:r w:rsidR="00742A99" w:rsidRPr="00C871A0">
              <w:rPr>
                <w:rFonts w:cs="Arial"/>
                <w:szCs w:val="22"/>
              </w:rPr>
              <w:br/>
              <w:t xml:space="preserve">Domplatz </w:t>
            </w:r>
            <w:r w:rsidR="008C1512">
              <w:rPr>
                <w:rFonts w:cs="Arial"/>
                <w:szCs w:val="22"/>
              </w:rPr>
              <w:t>9</w:t>
            </w:r>
            <w:r w:rsidR="00742A99" w:rsidRPr="00C871A0">
              <w:rPr>
                <w:rFonts w:cs="Arial"/>
                <w:szCs w:val="22"/>
              </w:rPr>
              <w:t xml:space="preserve"> / Postfach</w:t>
            </w:r>
            <w:r w:rsidR="00B32909" w:rsidRPr="00C871A0">
              <w:rPr>
                <w:rFonts w:cs="Arial"/>
                <w:szCs w:val="22"/>
              </w:rPr>
              <w:t xml:space="preserve"> 432</w:t>
            </w:r>
            <w:r w:rsidR="00742A99" w:rsidRPr="00C871A0">
              <w:rPr>
                <w:rFonts w:cs="Arial"/>
                <w:szCs w:val="22"/>
              </w:rPr>
              <w:br/>
              <w:t>4144 Arlesheim</w:t>
            </w:r>
          </w:p>
          <w:p w14:paraId="1AC420E1" w14:textId="77777777" w:rsidR="00311AF9" w:rsidRPr="00C871A0" w:rsidRDefault="00311AF9" w:rsidP="00311AF9">
            <w:pPr>
              <w:rPr>
                <w:rFonts w:cs="Arial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12E1780" w14:textId="77777777" w:rsidR="0032052A" w:rsidRPr="00C871A0" w:rsidRDefault="0049692A" w:rsidP="00303B82">
            <w:pPr>
              <w:rPr>
                <w:szCs w:val="22"/>
                <w:lang w:val="de-DE"/>
              </w:rPr>
            </w:pPr>
            <w:r w:rsidRPr="00C871A0">
              <w:rPr>
                <w:szCs w:val="22"/>
                <w:lang w:val="de-DE"/>
              </w:rPr>
              <w:t xml:space="preserve">Telefon </w:t>
            </w:r>
            <w:r w:rsidR="00B32909" w:rsidRPr="00C871A0">
              <w:rPr>
                <w:szCs w:val="22"/>
                <w:lang w:val="de-DE"/>
              </w:rPr>
              <w:t xml:space="preserve">061 </w:t>
            </w:r>
            <w:r w:rsidR="00303B82" w:rsidRPr="00C871A0">
              <w:rPr>
                <w:rFonts w:cs="Arial"/>
                <w:szCs w:val="22"/>
              </w:rPr>
              <w:t>552 42 46</w:t>
            </w:r>
            <w:r w:rsidRPr="00C871A0">
              <w:rPr>
                <w:szCs w:val="22"/>
                <w:lang w:val="de-DE"/>
              </w:rPr>
              <w:br/>
            </w:r>
            <w:r w:rsidR="0032052A" w:rsidRPr="00C871A0">
              <w:rPr>
                <w:szCs w:val="22"/>
                <w:lang w:val="de-DE"/>
              </w:rPr>
              <w:t xml:space="preserve">E-Mail: </w:t>
            </w:r>
            <w:hyperlink r:id="rId11" w:history="1">
              <w:r w:rsidR="003356E3" w:rsidRPr="00C871A0">
                <w:rPr>
                  <w:rStyle w:val="Hyperlink"/>
                  <w:szCs w:val="22"/>
                  <w:lang w:val="de-DE"/>
                </w:rPr>
                <w:t>sabrina.conte@bl.ch</w:t>
              </w:r>
            </w:hyperlink>
          </w:p>
          <w:p w14:paraId="10487972" w14:textId="77777777" w:rsidR="00303B82" w:rsidRPr="00C871A0" w:rsidRDefault="00303B82" w:rsidP="00303B82">
            <w:pPr>
              <w:rPr>
                <w:szCs w:val="22"/>
                <w:lang w:val="de-DE"/>
              </w:rPr>
            </w:pPr>
            <w:r w:rsidRPr="00C871A0">
              <w:rPr>
                <w:szCs w:val="22"/>
                <w:lang w:val="de-DE"/>
              </w:rPr>
              <w:t xml:space="preserve">E-Mail: </w:t>
            </w:r>
            <w:hyperlink r:id="rId12" w:history="1">
              <w:r w:rsidRPr="00C871A0">
                <w:rPr>
                  <w:rStyle w:val="Hyperlink"/>
                  <w:szCs w:val="22"/>
                  <w:lang w:val="de-DE"/>
                </w:rPr>
                <w:t>gaby.leutwiler@bl.ch</w:t>
              </w:r>
            </w:hyperlink>
            <w:r w:rsidRPr="00C871A0">
              <w:rPr>
                <w:szCs w:val="22"/>
                <w:lang w:val="de-DE"/>
              </w:rPr>
              <w:t xml:space="preserve"> </w:t>
            </w:r>
          </w:p>
          <w:p w14:paraId="4767CC47" w14:textId="77777777" w:rsidR="00152F65" w:rsidRPr="00C871A0" w:rsidRDefault="00152F65" w:rsidP="00303B82">
            <w:pPr>
              <w:rPr>
                <w:szCs w:val="22"/>
                <w:lang w:val="de-DE"/>
              </w:rPr>
            </w:pPr>
            <w:r w:rsidRPr="00C871A0">
              <w:rPr>
                <w:szCs w:val="22"/>
                <w:lang w:val="de-DE"/>
              </w:rPr>
              <w:t xml:space="preserve">E-Mail: </w:t>
            </w:r>
            <w:hyperlink r:id="rId13" w:history="1">
              <w:r w:rsidRPr="00C871A0">
                <w:rPr>
                  <w:rStyle w:val="Hyperlink"/>
                  <w:rFonts w:cs="Arial"/>
                </w:rPr>
                <w:t>adoptionen@bl.ch</w:t>
              </w:r>
            </w:hyperlink>
          </w:p>
        </w:tc>
      </w:tr>
    </w:tbl>
    <w:p w14:paraId="536563E5" w14:textId="77777777" w:rsidR="007A23DD" w:rsidRDefault="007A23DD">
      <w:r>
        <w:br w:type="page"/>
      </w:r>
    </w:p>
    <w:tbl>
      <w:tblPr>
        <w:tblW w:w="1424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551"/>
        <w:gridCol w:w="4394"/>
        <w:gridCol w:w="5670"/>
      </w:tblGrid>
      <w:tr w:rsidR="007A23DD" w:rsidRPr="005217E3" w14:paraId="3B865979" w14:textId="77777777" w:rsidTr="007A23DD">
        <w:trPr>
          <w:trHeight w:val="56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73B6380E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lastRenderedPageBreak/>
              <w:t>Basel-Stadt</w:t>
            </w:r>
          </w:p>
          <w:p w14:paraId="3091788F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  <w:p w14:paraId="57CAC902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  <w:p w14:paraId="198E415F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  <w:p w14:paraId="016EA5B8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CD82CE8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Stephanie Maurer</w:t>
            </w:r>
          </w:p>
          <w:p w14:paraId="5C3F8870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  <w:p w14:paraId="0C6212F6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  <w:p w14:paraId="297E1021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  <w:p w14:paraId="643D94A2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  <w:p w14:paraId="297BF21B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303B4D4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Erziehungsdepartement</w:t>
            </w:r>
            <w:r w:rsidRPr="005217E3">
              <w:rPr>
                <w:szCs w:val="22"/>
                <w:lang w:val="de-DE"/>
              </w:rPr>
              <w:br/>
              <w:t>Zentrale Behörde Adoption</w:t>
            </w:r>
            <w:r w:rsidRPr="005217E3">
              <w:rPr>
                <w:szCs w:val="22"/>
                <w:lang w:val="de-DE"/>
              </w:rPr>
              <w:br/>
            </w:r>
            <w:proofErr w:type="spellStart"/>
            <w:r w:rsidRPr="005217E3">
              <w:rPr>
                <w:szCs w:val="22"/>
                <w:lang w:val="de-DE"/>
              </w:rPr>
              <w:t>Leimenstrasse</w:t>
            </w:r>
            <w:proofErr w:type="spellEnd"/>
            <w:r w:rsidRPr="005217E3">
              <w:rPr>
                <w:szCs w:val="22"/>
                <w:lang w:val="de-DE"/>
              </w:rPr>
              <w:t xml:space="preserve"> 1</w:t>
            </w:r>
          </w:p>
          <w:p w14:paraId="103CD347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Postfach</w:t>
            </w:r>
            <w:r w:rsidRPr="005217E3">
              <w:rPr>
                <w:szCs w:val="22"/>
                <w:lang w:val="de-DE"/>
              </w:rPr>
              <w:br/>
              <w:t>4001 Basel</w:t>
            </w:r>
          </w:p>
          <w:p w14:paraId="08820F5B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093D142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Telefon </w:t>
            </w:r>
            <w:r w:rsidR="00CA3A72">
              <w:t>061 267 85 08</w:t>
            </w:r>
            <w:r w:rsidRPr="005217E3">
              <w:rPr>
                <w:szCs w:val="22"/>
                <w:lang w:val="de-DE"/>
              </w:rPr>
              <w:br/>
              <w:t xml:space="preserve">E-Mail: </w:t>
            </w:r>
            <w:hyperlink r:id="rId14" w:history="1">
              <w:r w:rsidRPr="005217E3">
                <w:rPr>
                  <w:rStyle w:val="Hyperlink"/>
                  <w:szCs w:val="22"/>
                  <w:lang w:val="de-DE"/>
                </w:rPr>
                <w:t>stephanie.maurer@bs.ch</w:t>
              </w:r>
            </w:hyperlink>
            <w:r w:rsidRPr="005217E3">
              <w:rPr>
                <w:szCs w:val="22"/>
                <w:lang w:val="de-DE"/>
              </w:rPr>
              <w:t xml:space="preserve"> </w:t>
            </w:r>
          </w:p>
          <w:p w14:paraId="41CF711F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  <w:p w14:paraId="4E33892E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  <w:p w14:paraId="2A2283A0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  <w:p w14:paraId="092069C5" w14:textId="77777777" w:rsidR="007A23DD" w:rsidRPr="005217E3" w:rsidRDefault="007A23DD" w:rsidP="007A23DD">
            <w:pPr>
              <w:rPr>
                <w:szCs w:val="22"/>
                <w:lang w:val="de-DE"/>
              </w:rPr>
            </w:pPr>
          </w:p>
        </w:tc>
      </w:tr>
      <w:tr w:rsidR="00424A4E" w:rsidRPr="005217E3" w14:paraId="39BA75E6" w14:textId="77777777" w:rsidTr="003E1146">
        <w:trPr>
          <w:trHeight w:val="567"/>
        </w:trPr>
        <w:tc>
          <w:tcPr>
            <w:tcW w:w="1630" w:type="dxa"/>
            <w:tcBorders>
              <w:top w:val="single" w:sz="4" w:space="0" w:color="auto"/>
            </w:tcBorders>
          </w:tcPr>
          <w:p w14:paraId="2C23458F" w14:textId="77777777" w:rsidR="00424A4E" w:rsidRPr="005217E3" w:rsidRDefault="00424A4E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Bern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030472E" w14:textId="77777777" w:rsidR="00EB2146" w:rsidRPr="00A8045F" w:rsidRDefault="00A8045F" w:rsidP="00D62ECA">
            <w:pPr>
              <w:rPr>
                <w:szCs w:val="22"/>
              </w:rPr>
            </w:pPr>
            <w:r w:rsidRPr="00A8045F">
              <w:rPr>
                <w:szCs w:val="22"/>
              </w:rPr>
              <w:t>Silja Hofer</w:t>
            </w:r>
            <w:r w:rsidRPr="00A8045F">
              <w:rPr>
                <w:szCs w:val="22"/>
              </w:rPr>
              <w:br/>
            </w:r>
            <w:r>
              <w:rPr>
                <w:szCs w:val="22"/>
              </w:rPr>
              <w:t xml:space="preserve">Annina Grädel 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7278D72" w14:textId="77777777" w:rsidR="00290D4B" w:rsidRPr="005217E3" w:rsidRDefault="00424A4E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Kantonales Jugendamt Bern</w:t>
            </w:r>
          </w:p>
          <w:p w14:paraId="036A312C" w14:textId="77777777" w:rsidR="00424A4E" w:rsidRPr="005217E3" w:rsidRDefault="00290D4B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Abteilung Recht und Adoption</w:t>
            </w:r>
            <w:r w:rsidR="00424A4E" w:rsidRPr="005217E3">
              <w:rPr>
                <w:szCs w:val="22"/>
                <w:lang w:val="de-DE"/>
              </w:rPr>
              <w:br/>
            </w:r>
            <w:r w:rsidR="007F1629">
              <w:rPr>
                <w:szCs w:val="22"/>
                <w:lang w:val="de-DE"/>
              </w:rPr>
              <w:t xml:space="preserve">Hallerstrasse 5, Postfach </w:t>
            </w:r>
            <w:r w:rsidR="00424A4E" w:rsidRPr="005217E3">
              <w:rPr>
                <w:szCs w:val="22"/>
                <w:lang w:val="de-DE"/>
              </w:rPr>
              <w:br/>
            </w:r>
            <w:r w:rsidR="00C62F4D" w:rsidRPr="005217E3">
              <w:rPr>
                <w:szCs w:val="22"/>
                <w:lang w:val="de-DE"/>
              </w:rPr>
              <w:t>300</w:t>
            </w:r>
            <w:r w:rsidR="00424A4E" w:rsidRPr="005217E3">
              <w:rPr>
                <w:szCs w:val="22"/>
                <w:lang w:val="de-DE"/>
              </w:rPr>
              <w:t>1 Bern</w:t>
            </w:r>
          </w:p>
          <w:p w14:paraId="1BED27E6" w14:textId="77777777" w:rsidR="00311AF9" w:rsidRPr="005217E3" w:rsidRDefault="00311AF9" w:rsidP="003128BB">
            <w:pPr>
              <w:rPr>
                <w:szCs w:val="22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4205DE5" w14:textId="77777777" w:rsidR="00B363D2" w:rsidRDefault="00027CAA" w:rsidP="000A212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Telefon 031 633 76 33</w:t>
            </w:r>
          </w:p>
          <w:p w14:paraId="18BF1500" w14:textId="77777777" w:rsidR="00A8045F" w:rsidRDefault="00A8045F" w:rsidP="000A212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E-Mail: </w:t>
            </w:r>
            <w:hyperlink r:id="rId15" w:history="1">
              <w:r w:rsidRPr="006D1B78">
                <w:rPr>
                  <w:rStyle w:val="Hyperlink"/>
                  <w:szCs w:val="22"/>
                  <w:lang w:val="de-DE"/>
                </w:rPr>
                <w:t>silja.hofer1@be.ch</w:t>
              </w:r>
            </w:hyperlink>
          </w:p>
          <w:p w14:paraId="75956FBF" w14:textId="77777777" w:rsidR="00A8045F" w:rsidRDefault="00A8045F" w:rsidP="000A212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E-Mail: </w:t>
            </w:r>
            <w:hyperlink r:id="rId16" w:history="1">
              <w:r w:rsidR="00C61AD4" w:rsidRPr="00CB2D33">
                <w:rPr>
                  <w:rStyle w:val="Hyperlink"/>
                  <w:szCs w:val="22"/>
                  <w:lang w:val="de-DE"/>
                </w:rPr>
                <w:t>annina.graedel@be.ch</w:t>
              </w:r>
            </w:hyperlink>
            <w:r w:rsidR="00C61AD4">
              <w:rPr>
                <w:szCs w:val="22"/>
                <w:lang w:val="de-DE"/>
              </w:rPr>
              <w:t xml:space="preserve"> </w:t>
            </w:r>
          </w:p>
          <w:p w14:paraId="00ECEEEC" w14:textId="77777777" w:rsidR="007F1629" w:rsidRPr="005217E3" w:rsidRDefault="007F1629" w:rsidP="000A212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E-Mail: </w:t>
            </w:r>
            <w:hyperlink r:id="rId17" w:history="1">
              <w:r w:rsidRPr="008A250C">
                <w:rPr>
                  <w:rStyle w:val="Hyperlink"/>
                  <w:szCs w:val="22"/>
                  <w:lang w:val="de-DE"/>
                </w:rPr>
                <w:t>ra-kja@be.ch</w:t>
              </w:r>
            </w:hyperlink>
            <w:r>
              <w:rPr>
                <w:szCs w:val="22"/>
                <w:lang w:val="de-DE"/>
              </w:rPr>
              <w:t xml:space="preserve"> </w:t>
            </w:r>
          </w:p>
          <w:p w14:paraId="1C968304" w14:textId="77777777" w:rsidR="00EB2146" w:rsidRPr="005217E3" w:rsidRDefault="00290D4B" w:rsidP="000A2129">
            <w:pPr>
              <w:rPr>
                <w:color w:val="0000FF"/>
                <w:szCs w:val="22"/>
                <w:lang w:eastAsia="de-CH"/>
              </w:rPr>
            </w:pPr>
            <w:r w:rsidRPr="005217E3">
              <w:rPr>
                <w:szCs w:val="22"/>
                <w:lang w:val="de-DE"/>
              </w:rPr>
              <w:t>Website:</w:t>
            </w:r>
            <w:r w:rsidRPr="005217E3">
              <w:rPr>
                <w:color w:val="0000FF"/>
                <w:szCs w:val="22"/>
                <w:lang w:eastAsia="de-CH"/>
              </w:rPr>
              <w:t xml:space="preserve"> </w:t>
            </w:r>
            <w:hyperlink r:id="rId18" w:history="1">
              <w:r w:rsidRPr="005217E3">
                <w:rPr>
                  <w:rStyle w:val="Hyperlink"/>
                  <w:szCs w:val="22"/>
                  <w:lang w:eastAsia="de-CH"/>
                </w:rPr>
                <w:t>www.kja.dij.be.ch</w:t>
              </w:r>
            </w:hyperlink>
          </w:p>
          <w:p w14:paraId="552CFB88" w14:textId="77777777" w:rsidR="00290D4B" w:rsidRPr="005217E3" w:rsidRDefault="00290D4B" w:rsidP="000A2129">
            <w:pPr>
              <w:rPr>
                <w:szCs w:val="22"/>
                <w:lang w:val="de-DE"/>
              </w:rPr>
            </w:pPr>
          </w:p>
        </w:tc>
      </w:tr>
      <w:tr w:rsidR="00673E56" w:rsidRPr="005217E3" w14:paraId="21FCC020" w14:textId="77777777" w:rsidTr="003E1146">
        <w:trPr>
          <w:trHeight w:val="567"/>
        </w:trPr>
        <w:tc>
          <w:tcPr>
            <w:tcW w:w="1630" w:type="dxa"/>
          </w:tcPr>
          <w:p w14:paraId="4149C07C" w14:textId="77777777" w:rsidR="00673E56" w:rsidRPr="005217E3" w:rsidRDefault="00673E56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Glarus</w:t>
            </w:r>
          </w:p>
        </w:tc>
        <w:tc>
          <w:tcPr>
            <w:tcW w:w="2551" w:type="dxa"/>
          </w:tcPr>
          <w:p w14:paraId="456A3D46" w14:textId="77777777" w:rsidR="00106CB6" w:rsidRPr="005217E3" w:rsidRDefault="00106CB6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Tina Fuchs</w:t>
            </w:r>
          </w:p>
          <w:p w14:paraId="17BD734F" w14:textId="77777777" w:rsidR="00673E56" w:rsidRDefault="00CA3A72" w:rsidP="00311AF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Anja Elmer </w:t>
            </w:r>
          </w:p>
          <w:p w14:paraId="59FD5F1C" w14:textId="77777777" w:rsidR="008C1512" w:rsidRPr="005217E3" w:rsidRDefault="008C1512" w:rsidP="008C1512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Stefanie Schärer</w:t>
            </w:r>
          </w:p>
          <w:p w14:paraId="6836A4F6" w14:textId="77777777" w:rsidR="008C1512" w:rsidRPr="005217E3" w:rsidRDefault="008C1512" w:rsidP="00311AF9">
            <w:pPr>
              <w:rPr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136371DF" w14:textId="77777777" w:rsidR="00673E56" w:rsidRPr="005217E3" w:rsidRDefault="00673E56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Departement Volkswirtschaft und Inneres</w:t>
            </w:r>
            <w:r w:rsidRPr="005217E3">
              <w:rPr>
                <w:szCs w:val="22"/>
                <w:lang w:val="de-DE"/>
              </w:rPr>
              <w:br/>
              <w:t>Zwinglistrasse 6</w:t>
            </w:r>
            <w:r w:rsidRPr="005217E3">
              <w:rPr>
                <w:szCs w:val="22"/>
                <w:lang w:val="de-DE"/>
              </w:rPr>
              <w:br/>
              <w:t>8750 Glarus</w:t>
            </w:r>
          </w:p>
          <w:p w14:paraId="69143F31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</w:p>
        </w:tc>
        <w:tc>
          <w:tcPr>
            <w:tcW w:w="5670" w:type="dxa"/>
          </w:tcPr>
          <w:p w14:paraId="48C92A12" w14:textId="77777777" w:rsidR="00106CB6" w:rsidRPr="005217E3" w:rsidRDefault="00673E56" w:rsidP="00B363D2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Telefon 055 646 66 00</w:t>
            </w:r>
            <w:r w:rsidRPr="005217E3">
              <w:rPr>
                <w:szCs w:val="22"/>
                <w:lang w:val="de-DE"/>
              </w:rPr>
              <w:br/>
            </w:r>
            <w:r w:rsidR="00106CB6" w:rsidRPr="005217E3">
              <w:rPr>
                <w:szCs w:val="22"/>
                <w:lang w:val="de-DE"/>
              </w:rPr>
              <w:t xml:space="preserve">E-Mail: </w:t>
            </w:r>
            <w:hyperlink r:id="rId19" w:history="1">
              <w:r w:rsidR="00106CB6" w:rsidRPr="005217E3">
                <w:rPr>
                  <w:rStyle w:val="Hyperlink"/>
                  <w:szCs w:val="22"/>
                  <w:lang w:val="de-DE"/>
                </w:rPr>
                <w:t>tina.fuchs@gl.ch</w:t>
              </w:r>
            </w:hyperlink>
            <w:r w:rsidR="00106CB6" w:rsidRPr="005217E3">
              <w:rPr>
                <w:szCs w:val="22"/>
                <w:lang w:val="de-DE"/>
              </w:rPr>
              <w:t xml:space="preserve"> </w:t>
            </w:r>
          </w:p>
          <w:p w14:paraId="685FC443" w14:textId="77777777" w:rsidR="00C01713" w:rsidRDefault="00C01713" w:rsidP="00C01713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E-Mail: </w:t>
            </w:r>
            <w:hyperlink r:id="rId20" w:history="1">
              <w:r w:rsidR="008C1512" w:rsidRPr="00743125">
                <w:rPr>
                  <w:rStyle w:val="Hyperlink"/>
                  <w:szCs w:val="22"/>
                  <w:lang w:val="de-DE"/>
                </w:rPr>
                <w:t>Anja.Elmer@gl.ch</w:t>
              </w:r>
            </w:hyperlink>
          </w:p>
          <w:p w14:paraId="3CF9225F" w14:textId="77777777" w:rsidR="008C1512" w:rsidRPr="005217E3" w:rsidRDefault="008C1512" w:rsidP="00C01713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E-Mail: </w:t>
            </w:r>
            <w:hyperlink r:id="rId21" w:history="1">
              <w:r w:rsidRPr="00743125">
                <w:rPr>
                  <w:rStyle w:val="Hyperlink"/>
                  <w:szCs w:val="22"/>
                  <w:lang w:val="de-DE"/>
                </w:rPr>
                <w:t>stefanie.schaerer@gl.ch</w:t>
              </w:r>
            </w:hyperlink>
            <w:r>
              <w:rPr>
                <w:szCs w:val="22"/>
                <w:lang w:val="de-DE"/>
              </w:rPr>
              <w:t xml:space="preserve"> </w:t>
            </w:r>
            <w:r w:rsidRPr="005217E3">
              <w:rPr>
                <w:szCs w:val="22"/>
                <w:lang w:val="de-DE"/>
              </w:rPr>
              <w:t xml:space="preserve"> </w:t>
            </w:r>
          </w:p>
          <w:p w14:paraId="3CA85CCC" w14:textId="77777777" w:rsidR="00B363D2" w:rsidRPr="005217E3" w:rsidRDefault="00B363D2" w:rsidP="00B363D2">
            <w:pPr>
              <w:rPr>
                <w:szCs w:val="22"/>
                <w:lang w:val="de-DE"/>
              </w:rPr>
            </w:pPr>
          </w:p>
        </w:tc>
      </w:tr>
      <w:tr w:rsidR="00673E56" w:rsidRPr="005217E3" w14:paraId="0F76A231" w14:textId="77777777" w:rsidTr="003E1146">
        <w:trPr>
          <w:trHeight w:val="567"/>
        </w:trPr>
        <w:tc>
          <w:tcPr>
            <w:tcW w:w="1630" w:type="dxa"/>
          </w:tcPr>
          <w:p w14:paraId="78634012" w14:textId="77777777" w:rsidR="00673E56" w:rsidRPr="005217E3" w:rsidRDefault="00673E56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Graubünden</w:t>
            </w:r>
          </w:p>
        </w:tc>
        <w:tc>
          <w:tcPr>
            <w:tcW w:w="2551" w:type="dxa"/>
          </w:tcPr>
          <w:p w14:paraId="129DF870" w14:textId="77777777" w:rsidR="00B524A5" w:rsidRPr="00520146" w:rsidRDefault="00B524A5" w:rsidP="00B524A5">
            <w:pPr>
              <w:rPr>
                <w:b/>
                <w:szCs w:val="22"/>
                <w:lang w:val="fr-CH"/>
              </w:rPr>
            </w:pPr>
            <w:proofErr w:type="spellStart"/>
            <w:r w:rsidRPr="00520146">
              <w:rPr>
                <w:b/>
                <w:szCs w:val="22"/>
                <w:lang w:val="fr-CH"/>
              </w:rPr>
              <w:t>Zentralbehörde</w:t>
            </w:r>
            <w:proofErr w:type="spellEnd"/>
          </w:p>
          <w:p w14:paraId="5150AAF1" w14:textId="77777777" w:rsidR="00B524A5" w:rsidRPr="00520146" w:rsidRDefault="00B524A5" w:rsidP="00B524A5">
            <w:pPr>
              <w:rPr>
                <w:b/>
                <w:szCs w:val="22"/>
                <w:lang w:val="fr-CH"/>
              </w:rPr>
            </w:pPr>
            <w:r w:rsidRPr="00520146">
              <w:rPr>
                <w:b/>
                <w:szCs w:val="22"/>
                <w:lang w:val="fr-CH"/>
              </w:rPr>
              <w:t>Adoption</w:t>
            </w:r>
          </w:p>
          <w:p w14:paraId="1EBAB99E" w14:textId="77777777" w:rsidR="00B524A5" w:rsidRPr="00520146" w:rsidRDefault="00B524A5" w:rsidP="00B524A5">
            <w:pPr>
              <w:rPr>
                <w:szCs w:val="22"/>
                <w:lang w:val="fr-CH"/>
              </w:rPr>
            </w:pPr>
            <w:r w:rsidRPr="00520146">
              <w:rPr>
                <w:szCs w:val="22"/>
                <w:lang w:val="fr-CH"/>
              </w:rPr>
              <w:t>Jacqueline Giger Cahannes</w:t>
            </w:r>
          </w:p>
          <w:p w14:paraId="7C6FA29C" w14:textId="77777777" w:rsidR="00B524A5" w:rsidRPr="00520146" w:rsidRDefault="00B524A5" w:rsidP="00B524A5">
            <w:pPr>
              <w:rPr>
                <w:szCs w:val="22"/>
                <w:lang w:val="fr-CH"/>
              </w:rPr>
            </w:pPr>
            <w:r w:rsidRPr="00520146">
              <w:rPr>
                <w:szCs w:val="22"/>
                <w:lang w:val="fr-CH"/>
              </w:rPr>
              <w:t>Manuela Luzi</w:t>
            </w:r>
          </w:p>
          <w:p w14:paraId="61BE2E0F" w14:textId="77777777" w:rsidR="00B524A5" w:rsidRPr="00520146" w:rsidRDefault="00B524A5" w:rsidP="00B524A5">
            <w:pPr>
              <w:rPr>
                <w:szCs w:val="22"/>
                <w:lang w:val="fr-CH"/>
              </w:rPr>
            </w:pPr>
            <w:r w:rsidRPr="00520146">
              <w:rPr>
                <w:szCs w:val="22"/>
                <w:lang w:val="fr-CH"/>
              </w:rPr>
              <w:t xml:space="preserve">Claudio </w:t>
            </w:r>
            <w:proofErr w:type="spellStart"/>
            <w:r w:rsidRPr="00520146">
              <w:rPr>
                <w:szCs w:val="22"/>
                <w:lang w:val="fr-CH"/>
              </w:rPr>
              <w:t>Tomaschett</w:t>
            </w:r>
            <w:proofErr w:type="spellEnd"/>
          </w:p>
          <w:p w14:paraId="57F9EB29" w14:textId="77777777" w:rsidR="00B524A5" w:rsidRPr="00520146" w:rsidRDefault="00B524A5" w:rsidP="00B524A5">
            <w:pPr>
              <w:rPr>
                <w:szCs w:val="22"/>
                <w:lang w:val="fr-CH"/>
              </w:rPr>
            </w:pPr>
          </w:p>
          <w:p w14:paraId="29BF6B72" w14:textId="77777777" w:rsidR="00B524A5" w:rsidRPr="005217E3" w:rsidRDefault="00B524A5" w:rsidP="00B524A5">
            <w:pPr>
              <w:rPr>
                <w:b/>
                <w:szCs w:val="22"/>
                <w:lang w:val="de-DE"/>
              </w:rPr>
            </w:pPr>
            <w:r w:rsidRPr="005217E3">
              <w:rPr>
                <w:b/>
                <w:szCs w:val="22"/>
                <w:lang w:val="de-DE"/>
              </w:rPr>
              <w:t>Auskunftsstelle</w:t>
            </w:r>
          </w:p>
          <w:p w14:paraId="2F89CF4E" w14:textId="77777777" w:rsidR="00B524A5" w:rsidRPr="005217E3" w:rsidRDefault="00B524A5" w:rsidP="00B524A5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Ursina Hoffmann</w:t>
            </w:r>
          </w:p>
          <w:p w14:paraId="54E2A379" w14:textId="77777777" w:rsidR="003E329C" w:rsidRPr="005217E3" w:rsidRDefault="003E329C" w:rsidP="00687F08">
            <w:pPr>
              <w:rPr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15A64562" w14:textId="77777777" w:rsidR="00B524A5" w:rsidRPr="005217E3" w:rsidRDefault="00B524A5" w:rsidP="00B524A5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Kantonales Sozialamt Graubünden</w:t>
            </w:r>
            <w:r w:rsidRPr="005217E3">
              <w:rPr>
                <w:szCs w:val="22"/>
                <w:lang w:val="de-DE"/>
              </w:rPr>
              <w:br/>
            </w:r>
            <w:proofErr w:type="spellStart"/>
            <w:r w:rsidRPr="005217E3">
              <w:rPr>
                <w:szCs w:val="22"/>
                <w:lang w:val="de-DE"/>
              </w:rPr>
              <w:t>Grabenstrasse</w:t>
            </w:r>
            <w:proofErr w:type="spellEnd"/>
            <w:r w:rsidRPr="005217E3">
              <w:rPr>
                <w:szCs w:val="22"/>
                <w:lang w:val="de-DE"/>
              </w:rPr>
              <w:t xml:space="preserve"> 8</w:t>
            </w:r>
            <w:r w:rsidRPr="005217E3">
              <w:rPr>
                <w:szCs w:val="22"/>
                <w:lang w:val="de-DE"/>
              </w:rPr>
              <w:br/>
              <w:t>7001 Chur</w:t>
            </w:r>
          </w:p>
          <w:p w14:paraId="26C06DB6" w14:textId="77777777" w:rsidR="00311AF9" w:rsidRDefault="00311AF9" w:rsidP="00311AF9">
            <w:pPr>
              <w:rPr>
                <w:szCs w:val="22"/>
                <w:lang w:val="de-DE"/>
              </w:rPr>
            </w:pPr>
          </w:p>
          <w:p w14:paraId="3F3D9FEE" w14:textId="77777777" w:rsidR="007F1629" w:rsidRDefault="007F1629" w:rsidP="00311AF9">
            <w:pPr>
              <w:rPr>
                <w:szCs w:val="22"/>
                <w:lang w:val="de-DE"/>
              </w:rPr>
            </w:pPr>
          </w:p>
          <w:p w14:paraId="3A2D4BDF" w14:textId="77777777" w:rsidR="007F1629" w:rsidRDefault="007F1629" w:rsidP="00311AF9">
            <w:pPr>
              <w:rPr>
                <w:szCs w:val="22"/>
                <w:lang w:val="de-DE"/>
              </w:rPr>
            </w:pPr>
          </w:p>
          <w:p w14:paraId="76C47EC1" w14:textId="77777777" w:rsidR="007F1629" w:rsidRDefault="007F1629" w:rsidP="00311AF9">
            <w:pPr>
              <w:rPr>
                <w:szCs w:val="22"/>
                <w:lang w:val="de-DE"/>
              </w:rPr>
            </w:pPr>
          </w:p>
          <w:p w14:paraId="6B3F9CA9" w14:textId="77777777" w:rsidR="007F1629" w:rsidRDefault="007F1629" w:rsidP="00311AF9">
            <w:pPr>
              <w:rPr>
                <w:szCs w:val="22"/>
                <w:lang w:val="de-DE"/>
              </w:rPr>
            </w:pPr>
          </w:p>
          <w:p w14:paraId="0269E4A0" w14:textId="77777777" w:rsidR="007F1629" w:rsidRDefault="007F1629" w:rsidP="00311AF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KESB GR, Zweigstelle Nordbünden</w:t>
            </w:r>
            <w:r>
              <w:rPr>
                <w:szCs w:val="22"/>
                <w:lang w:val="de-DE"/>
              </w:rPr>
              <w:br/>
            </w:r>
            <w:proofErr w:type="spellStart"/>
            <w:r>
              <w:rPr>
                <w:szCs w:val="22"/>
                <w:lang w:val="de-DE"/>
              </w:rPr>
              <w:t>Gänggelistr</w:t>
            </w:r>
            <w:proofErr w:type="spellEnd"/>
            <w:r>
              <w:rPr>
                <w:szCs w:val="22"/>
                <w:lang w:val="de-DE"/>
              </w:rPr>
              <w:t>. 1</w:t>
            </w:r>
          </w:p>
          <w:p w14:paraId="337490E3" w14:textId="77777777" w:rsidR="007F1629" w:rsidRDefault="007F1629" w:rsidP="00311AF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7000 Chur </w:t>
            </w:r>
          </w:p>
          <w:p w14:paraId="19E7283D" w14:textId="77777777" w:rsidR="007F1629" w:rsidRPr="005217E3" w:rsidRDefault="007F1629" w:rsidP="00311AF9">
            <w:pPr>
              <w:rPr>
                <w:szCs w:val="22"/>
                <w:lang w:val="de-DE"/>
              </w:rPr>
            </w:pPr>
          </w:p>
        </w:tc>
        <w:tc>
          <w:tcPr>
            <w:tcW w:w="5670" w:type="dxa"/>
          </w:tcPr>
          <w:p w14:paraId="53FF797C" w14:textId="77777777" w:rsidR="00B524A5" w:rsidRPr="005217E3" w:rsidRDefault="00B524A5" w:rsidP="00B524A5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Telefon 081 257 26 50</w:t>
            </w:r>
            <w:r w:rsidRPr="005217E3">
              <w:rPr>
                <w:szCs w:val="22"/>
                <w:lang w:val="de-DE"/>
              </w:rPr>
              <w:br/>
              <w:t>Telefax 081 257 21 48</w:t>
            </w:r>
          </w:p>
          <w:p w14:paraId="0AE47546" w14:textId="77777777" w:rsidR="00B524A5" w:rsidRPr="005217E3" w:rsidRDefault="00B524A5" w:rsidP="00B524A5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E-Mail: </w:t>
            </w:r>
            <w:hyperlink r:id="rId22" w:history="1">
              <w:r w:rsidRPr="005217E3">
                <w:rPr>
                  <w:rStyle w:val="Hyperlink"/>
                  <w:szCs w:val="22"/>
                  <w:lang w:val="de-DE"/>
                </w:rPr>
                <w:t>jacqueline.gigercahannes@soa.gr.ch</w:t>
              </w:r>
            </w:hyperlink>
          </w:p>
          <w:p w14:paraId="7973AF21" w14:textId="77777777" w:rsidR="00B524A5" w:rsidRPr="005217E3" w:rsidRDefault="00B524A5" w:rsidP="00B524A5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E-Mail: </w:t>
            </w:r>
            <w:hyperlink r:id="rId23" w:history="1">
              <w:r w:rsidRPr="005217E3">
                <w:rPr>
                  <w:rStyle w:val="Hyperlink"/>
                  <w:szCs w:val="22"/>
                  <w:lang w:val="de-DE"/>
                </w:rPr>
                <w:t>manuela.luzi@soa.gr.ch</w:t>
              </w:r>
            </w:hyperlink>
          </w:p>
          <w:p w14:paraId="661287BC" w14:textId="77777777" w:rsidR="00B524A5" w:rsidRPr="005217E3" w:rsidRDefault="00B524A5" w:rsidP="00B524A5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E-Mail: </w:t>
            </w:r>
            <w:hyperlink r:id="rId24" w:history="1">
              <w:r w:rsidRPr="005217E3">
                <w:rPr>
                  <w:rStyle w:val="Hyperlink"/>
                  <w:szCs w:val="22"/>
                  <w:lang w:val="de-DE"/>
                </w:rPr>
                <w:t>claudio.tomaschett@soa.gr.ch</w:t>
              </w:r>
            </w:hyperlink>
          </w:p>
          <w:p w14:paraId="6FEE3626" w14:textId="77777777" w:rsidR="00B524A5" w:rsidRPr="005217E3" w:rsidRDefault="00B524A5" w:rsidP="00B524A5">
            <w:pPr>
              <w:rPr>
                <w:szCs w:val="22"/>
                <w:lang w:val="de-DE"/>
              </w:rPr>
            </w:pPr>
          </w:p>
          <w:p w14:paraId="20A03D80" w14:textId="77777777" w:rsidR="00B524A5" w:rsidRPr="005217E3" w:rsidRDefault="00B524A5" w:rsidP="00B524A5">
            <w:pPr>
              <w:rPr>
                <w:szCs w:val="22"/>
                <w:lang w:val="de-DE"/>
              </w:rPr>
            </w:pPr>
          </w:p>
          <w:p w14:paraId="3E642E58" w14:textId="77777777" w:rsidR="007F1629" w:rsidRDefault="007F1629" w:rsidP="00B524A5">
            <w:pPr>
              <w:rPr>
                <w:szCs w:val="22"/>
                <w:lang w:val="de-DE"/>
              </w:rPr>
            </w:pPr>
          </w:p>
          <w:p w14:paraId="2452AD74" w14:textId="77777777" w:rsidR="00B524A5" w:rsidRPr="005217E3" w:rsidRDefault="00B524A5" w:rsidP="00B524A5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E-Mail: </w:t>
            </w:r>
            <w:hyperlink r:id="rId25" w:history="1">
              <w:r w:rsidRPr="005217E3">
                <w:rPr>
                  <w:rStyle w:val="Hyperlink"/>
                  <w:szCs w:val="22"/>
                  <w:lang w:val="de-DE"/>
                </w:rPr>
                <w:t>ursina.hoffmann@kesb.gr.ch</w:t>
              </w:r>
            </w:hyperlink>
            <w:r w:rsidRPr="005217E3">
              <w:rPr>
                <w:szCs w:val="22"/>
                <w:lang w:val="de-DE"/>
              </w:rPr>
              <w:t xml:space="preserve">  </w:t>
            </w:r>
          </w:p>
          <w:p w14:paraId="12D4F98F" w14:textId="77777777" w:rsidR="008873BB" w:rsidRPr="005217E3" w:rsidRDefault="008873BB" w:rsidP="00687F08">
            <w:pPr>
              <w:rPr>
                <w:szCs w:val="22"/>
                <w:lang w:val="de-DE"/>
              </w:rPr>
            </w:pPr>
          </w:p>
        </w:tc>
      </w:tr>
      <w:tr w:rsidR="00424A4E" w:rsidRPr="005217E3" w14:paraId="06FB2125" w14:textId="77777777" w:rsidTr="0036038E">
        <w:trPr>
          <w:trHeight w:val="567"/>
        </w:trPr>
        <w:tc>
          <w:tcPr>
            <w:tcW w:w="1630" w:type="dxa"/>
            <w:tcBorders>
              <w:bottom w:val="single" w:sz="4" w:space="0" w:color="auto"/>
            </w:tcBorders>
          </w:tcPr>
          <w:p w14:paraId="5538F0F7" w14:textId="77777777" w:rsidR="00594FB4" w:rsidRPr="005217E3" w:rsidRDefault="0049692A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Luzern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481124B" w14:textId="77777777" w:rsidR="00594FB4" w:rsidRPr="005217E3" w:rsidRDefault="0049692A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Sandra Fasola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6A78390" w14:textId="77777777" w:rsidR="00594FB4" w:rsidRPr="005217E3" w:rsidRDefault="001776A9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Abteilung</w:t>
            </w:r>
            <w:r w:rsidR="00B363D2" w:rsidRPr="005217E3">
              <w:rPr>
                <w:szCs w:val="22"/>
                <w:lang w:val="de-DE"/>
              </w:rPr>
              <w:t xml:space="preserve"> Gemeinden</w:t>
            </w:r>
            <w:r w:rsidR="00424A4E" w:rsidRPr="005217E3">
              <w:rPr>
                <w:szCs w:val="22"/>
                <w:lang w:val="de-DE"/>
              </w:rPr>
              <w:br/>
            </w:r>
            <w:r w:rsidR="00B363D2" w:rsidRPr="005217E3">
              <w:rPr>
                <w:szCs w:val="22"/>
                <w:lang w:val="de-DE"/>
              </w:rPr>
              <w:t>Bundesplatz 14</w:t>
            </w:r>
            <w:r w:rsidR="00424A4E" w:rsidRPr="005217E3">
              <w:rPr>
                <w:szCs w:val="22"/>
                <w:lang w:val="de-DE"/>
              </w:rPr>
              <w:br/>
            </w:r>
            <w:r w:rsidR="0049692A" w:rsidRPr="005217E3">
              <w:rPr>
                <w:szCs w:val="22"/>
                <w:lang w:val="de-DE"/>
              </w:rPr>
              <w:t>6002 Luzern</w:t>
            </w:r>
          </w:p>
          <w:p w14:paraId="436F0D9E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66A4C3B" w14:textId="77777777" w:rsidR="00594FB4" w:rsidRPr="005217E3" w:rsidRDefault="00424A4E" w:rsidP="001776A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Telefon 041 228 58 02</w:t>
            </w:r>
            <w:r w:rsidRPr="005217E3">
              <w:rPr>
                <w:szCs w:val="22"/>
                <w:lang w:val="de-DE"/>
              </w:rPr>
              <w:br/>
            </w:r>
            <w:r w:rsidR="00742A99" w:rsidRPr="005217E3">
              <w:rPr>
                <w:szCs w:val="22"/>
                <w:lang w:val="de-DE"/>
              </w:rPr>
              <w:t>E-Mail:</w:t>
            </w:r>
            <w:r w:rsidRPr="005217E3">
              <w:rPr>
                <w:szCs w:val="22"/>
                <w:lang w:val="de-DE"/>
              </w:rPr>
              <w:t xml:space="preserve"> </w:t>
            </w:r>
            <w:hyperlink r:id="rId26" w:history="1">
              <w:r w:rsidR="000A2129" w:rsidRPr="005217E3">
                <w:rPr>
                  <w:rStyle w:val="Hyperlink"/>
                  <w:szCs w:val="22"/>
                  <w:lang w:val="de-DE"/>
                </w:rPr>
                <w:t>sandra.fasola@lu.ch</w:t>
              </w:r>
            </w:hyperlink>
            <w:r w:rsidR="000A2129" w:rsidRPr="005217E3">
              <w:rPr>
                <w:szCs w:val="22"/>
                <w:lang w:val="de-DE"/>
              </w:rPr>
              <w:t xml:space="preserve"> </w:t>
            </w:r>
          </w:p>
        </w:tc>
      </w:tr>
    </w:tbl>
    <w:p w14:paraId="6B333446" w14:textId="77777777" w:rsidR="005217E3" w:rsidRPr="005217E3" w:rsidRDefault="005217E3">
      <w:r w:rsidRPr="005217E3">
        <w:br w:type="page"/>
      </w:r>
    </w:p>
    <w:tbl>
      <w:tblPr>
        <w:tblW w:w="1424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551"/>
        <w:gridCol w:w="4394"/>
        <w:gridCol w:w="4606"/>
        <w:gridCol w:w="1064"/>
      </w:tblGrid>
      <w:tr w:rsidR="0036038E" w:rsidRPr="005217E3" w14:paraId="62B45707" w14:textId="77777777" w:rsidTr="0036038E">
        <w:trPr>
          <w:trHeight w:val="56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2669453C" w14:textId="77777777" w:rsidR="0036038E" w:rsidRPr="005217E3" w:rsidRDefault="0060305E" w:rsidP="0036038E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lastRenderedPageBreak/>
              <w:t>Nidwalden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F91E68A" w14:textId="77777777" w:rsidR="0036038E" w:rsidRDefault="0036038E" w:rsidP="0036038E">
            <w:pPr>
              <w:rPr>
                <w:szCs w:val="22"/>
                <w:lang w:eastAsia="de-CH"/>
              </w:rPr>
            </w:pPr>
            <w:r w:rsidRPr="005217E3">
              <w:rPr>
                <w:szCs w:val="22"/>
                <w:lang w:eastAsia="de-CH"/>
              </w:rPr>
              <w:t>Verena Wicki</w:t>
            </w:r>
          </w:p>
          <w:p w14:paraId="0B460A83" w14:textId="77777777" w:rsidR="007A1690" w:rsidRPr="005217E3" w:rsidRDefault="008C1512" w:rsidP="0036038E">
            <w:pPr>
              <w:rPr>
                <w:szCs w:val="22"/>
                <w:lang w:eastAsia="de-CH"/>
              </w:rPr>
            </w:pPr>
            <w:r>
              <w:rPr>
                <w:szCs w:val="22"/>
                <w:lang w:eastAsia="de-CH"/>
              </w:rPr>
              <w:t>Vanessa Ambühl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90DF6EB" w14:textId="39A669B1" w:rsidR="0036038E" w:rsidRPr="005217E3" w:rsidRDefault="007F1629" w:rsidP="0036038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Sozial</w:t>
            </w:r>
            <w:r w:rsidR="008C69ED">
              <w:rPr>
                <w:szCs w:val="22"/>
                <w:lang w:val="de-DE"/>
              </w:rPr>
              <w:t>amt</w:t>
            </w:r>
            <w:r>
              <w:rPr>
                <w:szCs w:val="22"/>
                <w:lang w:val="de-DE"/>
              </w:rPr>
              <w:t xml:space="preserve"> Nidwalden </w:t>
            </w:r>
            <w:r>
              <w:rPr>
                <w:szCs w:val="22"/>
                <w:lang w:val="de-DE"/>
              </w:rPr>
              <w:br/>
              <w:t>Engelbergstr. 34</w:t>
            </w:r>
            <w:r>
              <w:rPr>
                <w:szCs w:val="22"/>
                <w:lang w:val="de-DE"/>
              </w:rPr>
              <w:br/>
              <w:t>Postfach 1243</w:t>
            </w:r>
            <w:r>
              <w:rPr>
                <w:szCs w:val="22"/>
                <w:lang w:val="de-DE"/>
              </w:rPr>
              <w:br/>
              <w:t xml:space="preserve">6371 Stans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C6591B" w14:textId="77777777" w:rsidR="0036038E" w:rsidRPr="005217E3" w:rsidRDefault="0036038E" w:rsidP="0036038E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Telefon 041 618 75 50</w:t>
            </w:r>
            <w:r w:rsidRPr="005217E3">
              <w:rPr>
                <w:color w:val="FF0000"/>
                <w:szCs w:val="22"/>
                <w:lang w:val="de-DE"/>
              </w:rPr>
              <w:t xml:space="preserve"> </w:t>
            </w:r>
          </w:p>
          <w:p w14:paraId="1F554271" w14:textId="77777777" w:rsidR="0036038E" w:rsidRPr="005217E3" w:rsidRDefault="007F1629" w:rsidP="0036038E">
            <w:pPr>
              <w:rPr>
                <w:szCs w:val="22"/>
                <w:lang w:eastAsia="de-CH"/>
              </w:rPr>
            </w:pPr>
            <w:r>
              <w:rPr>
                <w:szCs w:val="22"/>
                <w:lang w:eastAsia="de-CH"/>
              </w:rPr>
              <w:t>Direkt 041 618 75 54</w:t>
            </w:r>
          </w:p>
          <w:p w14:paraId="24E2B687" w14:textId="77777777" w:rsidR="0036038E" w:rsidRDefault="007F1629" w:rsidP="007A1690">
            <w:pPr>
              <w:rPr>
                <w:szCs w:val="22"/>
                <w:lang w:eastAsia="de-CH"/>
              </w:rPr>
            </w:pPr>
            <w:r>
              <w:rPr>
                <w:szCs w:val="22"/>
                <w:lang w:val="de-DE"/>
              </w:rPr>
              <w:t>Telefax 041 618 77 15</w:t>
            </w:r>
            <w:r w:rsidR="0036038E" w:rsidRPr="005217E3">
              <w:rPr>
                <w:szCs w:val="22"/>
                <w:lang w:val="de-DE"/>
              </w:rPr>
              <w:br/>
            </w:r>
            <w:r w:rsidR="0036038E" w:rsidRPr="005217E3">
              <w:rPr>
                <w:szCs w:val="22"/>
                <w:lang w:eastAsia="de-CH"/>
              </w:rPr>
              <w:t xml:space="preserve">E-Mail: </w:t>
            </w:r>
            <w:hyperlink r:id="rId27" w:history="1">
              <w:r w:rsidR="0036038E" w:rsidRPr="005217E3">
                <w:rPr>
                  <w:rStyle w:val="Hyperlink"/>
                  <w:szCs w:val="22"/>
                  <w:lang w:eastAsia="de-CH"/>
                </w:rPr>
                <w:t>verena.wicki@nw.ch</w:t>
              </w:r>
            </w:hyperlink>
            <w:r w:rsidR="0036038E" w:rsidRPr="005217E3">
              <w:rPr>
                <w:szCs w:val="22"/>
                <w:lang w:eastAsia="de-CH"/>
              </w:rPr>
              <w:t xml:space="preserve"> (Vorsteherin Sozialamt)</w:t>
            </w:r>
          </w:p>
          <w:p w14:paraId="28812BD7" w14:textId="77777777" w:rsidR="008C1512" w:rsidRPr="007A1690" w:rsidRDefault="007A1690" w:rsidP="007A1690">
            <w:pPr>
              <w:rPr>
                <w:rStyle w:val="Hyperlink"/>
                <w:szCs w:val="22"/>
                <w:lang w:eastAsia="de-CH"/>
              </w:rPr>
            </w:pPr>
            <w:r>
              <w:rPr>
                <w:szCs w:val="22"/>
                <w:lang w:eastAsia="de-CH"/>
              </w:rPr>
              <w:t>E-Mail</w:t>
            </w:r>
            <w:r w:rsidRPr="007A1690">
              <w:rPr>
                <w:rStyle w:val="Hyperlink"/>
              </w:rPr>
              <w:t xml:space="preserve">: </w:t>
            </w:r>
            <w:hyperlink r:id="rId28" w:history="1">
              <w:r w:rsidRPr="007A1690">
                <w:rPr>
                  <w:rStyle w:val="Hyperlink"/>
                  <w:szCs w:val="22"/>
                  <w:lang w:eastAsia="de-CH"/>
                </w:rPr>
                <w:t>adoption@nw.ch</w:t>
              </w:r>
            </w:hyperlink>
          </w:p>
          <w:p w14:paraId="7E7BA5ED" w14:textId="77777777" w:rsidR="007A1690" w:rsidRDefault="008C1512" w:rsidP="007A1690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E-Mail: </w:t>
            </w:r>
            <w:hyperlink r:id="rId29" w:history="1">
              <w:r w:rsidR="004C2FC0" w:rsidRPr="00743125">
                <w:rPr>
                  <w:rStyle w:val="Hyperlink"/>
                  <w:szCs w:val="22"/>
                  <w:lang w:val="de-DE"/>
                </w:rPr>
                <w:t>vanessa.ambuehl@nw.ch</w:t>
              </w:r>
            </w:hyperlink>
            <w:r>
              <w:rPr>
                <w:szCs w:val="22"/>
                <w:lang w:val="de-DE"/>
              </w:rPr>
              <w:t xml:space="preserve"> </w:t>
            </w:r>
          </w:p>
          <w:p w14:paraId="68997898" w14:textId="77777777" w:rsidR="008C1512" w:rsidRPr="005217E3" w:rsidRDefault="008C1512" w:rsidP="007A1690">
            <w:pPr>
              <w:rPr>
                <w:szCs w:val="22"/>
                <w:lang w:val="de-DE"/>
              </w:rPr>
            </w:pPr>
          </w:p>
        </w:tc>
      </w:tr>
      <w:tr w:rsidR="00C1013C" w:rsidRPr="005217E3" w14:paraId="0D41445B" w14:textId="77777777" w:rsidTr="0036038E">
        <w:trPr>
          <w:trHeight w:val="56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3B7B9264" w14:textId="77777777" w:rsidR="00C1013C" w:rsidRPr="005217E3" w:rsidRDefault="00C1013C" w:rsidP="0036038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Schaffhausen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EABE0EB" w14:textId="77777777" w:rsidR="004C2FC0" w:rsidRPr="005217E3" w:rsidRDefault="004C2FC0" w:rsidP="0036038E">
            <w:pPr>
              <w:rPr>
                <w:szCs w:val="22"/>
                <w:lang w:eastAsia="de-CH"/>
              </w:rPr>
            </w:pPr>
            <w:r>
              <w:rPr>
                <w:szCs w:val="22"/>
                <w:lang w:val="de-DE"/>
              </w:rPr>
              <w:t>Karin Dentzer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2E061FF" w14:textId="77777777" w:rsidR="00C1013C" w:rsidRDefault="00C1013C" w:rsidP="0036038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Amt für Justiz und Gemeinden </w:t>
            </w:r>
          </w:p>
          <w:p w14:paraId="251C708B" w14:textId="77777777" w:rsidR="00C1013C" w:rsidRDefault="00C1013C" w:rsidP="0036038E">
            <w:pPr>
              <w:rPr>
                <w:szCs w:val="22"/>
                <w:lang w:val="de-DE"/>
              </w:rPr>
            </w:pPr>
            <w:proofErr w:type="spellStart"/>
            <w:r>
              <w:rPr>
                <w:szCs w:val="22"/>
                <w:lang w:val="de-DE"/>
              </w:rPr>
              <w:t>Mühlentalstrasse</w:t>
            </w:r>
            <w:proofErr w:type="spellEnd"/>
            <w:r>
              <w:rPr>
                <w:szCs w:val="22"/>
                <w:lang w:val="de-DE"/>
              </w:rPr>
              <w:t xml:space="preserve"> 105</w:t>
            </w:r>
          </w:p>
          <w:p w14:paraId="4F16568B" w14:textId="77777777" w:rsidR="00C1013C" w:rsidRDefault="00C1013C" w:rsidP="0036038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8200 Schaffhausen </w:t>
            </w:r>
          </w:p>
          <w:p w14:paraId="2702E85E" w14:textId="77777777" w:rsidR="00C1013C" w:rsidRDefault="00C1013C" w:rsidP="0036038E">
            <w:pPr>
              <w:rPr>
                <w:szCs w:val="22"/>
                <w:lang w:val="de-D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9917C5" w14:textId="77777777" w:rsidR="00C66AD7" w:rsidRDefault="00C66AD7" w:rsidP="00C66AD7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Telefon 052 632 75 22</w:t>
            </w:r>
          </w:p>
          <w:p w14:paraId="4D31AE31" w14:textId="77777777" w:rsidR="004C2FC0" w:rsidRDefault="004C2FC0" w:rsidP="004C2FC0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E-Mail: </w:t>
            </w:r>
            <w:hyperlink r:id="rId30" w:history="1">
              <w:r w:rsidRPr="00743125">
                <w:rPr>
                  <w:rStyle w:val="Hyperlink"/>
                  <w:szCs w:val="22"/>
                  <w:lang w:val="de-DE"/>
                </w:rPr>
                <w:t>karina.dentzer@sh.ch</w:t>
              </w:r>
            </w:hyperlink>
          </w:p>
          <w:p w14:paraId="05F46E89" w14:textId="77777777" w:rsidR="004C2FC0" w:rsidRPr="005217E3" w:rsidRDefault="004C2FC0" w:rsidP="004C2FC0">
            <w:pPr>
              <w:rPr>
                <w:szCs w:val="22"/>
                <w:lang w:val="de-DE"/>
              </w:rPr>
            </w:pPr>
          </w:p>
        </w:tc>
      </w:tr>
      <w:tr w:rsidR="00365A23" w:rsidRPr="005217E3" w14:paraId="1DEC6A54" w14:textId="77777777" w:rsidTr="00C871A0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567"/>
        </w:trPr>
        <w:tc>
          <w:tcPr>
            <w:tcW w:w="1630" w:type="dxa"/>
          </w:tcPr>
          <w:p w14:paraId="1BE80E95" w14:textId="77777777" w:rsidR="00365A23" w:rsidRPr="005217E3" w:rsidRDefault="00365A23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Schwyz</w:t>
            </w:r>
          </w:p>
        </w:tc>
        <w:tc>
          <w:tcPr>
            <w:tcW w:w="2551" w:type="dxa"/>
          </w:tcPr>
          <w:p w14:paraId="30843476" w14:textId="77777777" w:rsidR="0036038E" w:rsidRDefault="008C1512" w:rsidP="0036038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Özge Dengiz</w:t>
            </w:r>
          </w:p>
          <w:p w14:paraId="5ADD4D89" w14:textId="77777777" w:rsidR="008C1512" w:rsidRPr="005217E3" w:rsidRDefault="008C1512" w:rsidP="0036038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Aline Sidler</w:t>
            </w:r>
          </w:p>
          <w:p w14:paraId="76F46339" w14:textId="77777777" w:rsidR="007B4364" w:rsidRDefault="007B4364" w:rsidP="00311AF9">
            <w:pPr>
              <w:rPr>
                <w:szCs w:val="22"/>
                <w:lang w:val="de-DE"/>
              </w:rPr>
            </w:pPr>
          </w:p>
          <w:p w14:paraId="188F7579" w14:textId="77777777" w:rsidR="00C70687" w:rsidRDefault="00C70687" w:rsidP="00311AF9">
            <w:pPr>
              <w:rPr>
                <w:szCs w:val="22"/>
                <w:lang w:val="de-DE"/>
              </w:rPr>
            </w:pPr>
          </w:p>
          <w:p w14:paraId="529A6EDC" w14:textId="77777777" w:rsidR="00C70687" w:rsidRDefault="00C70687" w:rsidP="00311AF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Auskunftsstelle </w:t>
            </w:r>
          </w:p>
          <w:p w14:paraId="099BC7D7" w14:textId="77777777" w:rsidR="00C70687" w:rsidRPr="005217E3" w:rsidRDefault="00C70687" w:rsidP="00311AF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Christine Schmidig </w:t>
            </w:r>
          </w:p>
        </w:tc>
        <w:tc>
          <w:tcPr>
            <w:tcW w:w="4394" w:type="dxa"/>
          </w:tcPr>
          <w:p w14:paraId="384E3562" w14:textId="77777777" w:rsidR="00365A23" w:rsidRPr="005217E3" w:rsidRDefault="00365A23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Amt für Kindes- und Erwachsenenschutz</w:t>
            </w:r>
            <w:r w:rsidRPr="005217E3">
              <w:rPr>
                <w:szCs w:val="22"/>
                <w:lang w:val="de-DE"/>
              </w:rPr>
              <w:br/>
              <w:t>Innerschwyz</w:t>
            </w:r>
            <w:r w:rsidRPr="005217E3">
              <w:rPr>
                <w:szCs w:val="22"/>
                <w:lang w:val="de-DE"/>
              </w:rPr>
              <w:br/>
              <w:t>Postfach 1240</w:t>
            </w:r>
            <w:r w:rsidRPr="005217E3">
              <w:rPr>
                <w:szCs w:val="22"/>
                <w:lang w:val="de-DE"/>
              </w:rPr>
              <w:br/>
              <w:t>6431 Schwyz</w:t>
            </w:r>
          </w:p>
          <w:p w14:paraId="2B62C5DF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</w:p>
        </w:tc>
        <w:tc>
          <w:tcPr>
            <w:tcW w:w="5670" w:type="dxa"/>
            <w:gridSpan w:val="2"/>
          </w:tcPr>
          <w:p w14:paraId="074DCA9E" w14:textId="77777777" w:rsidR="00020628" w:rsidRPr="005217E3" w:rsidRDefault="00A8045F" w:rsidP="00311AF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Telefon 041 819 15 6</w:t>
            </w:r>
            <w:r w:rsidR="0036038E" w:rsidRPr="005217E3">
              <w:rPr>
                <w:szCs w:val="22"/>
                <w:lang w:val="de-DE"/>
              </w:rPr>
              <w:t>0</w:t>
            </w:r>
            <w:r w:rsidR="0036038E" w:rsidRPr="005217E3">
              <w:rPr>
                <w:szCs w:val="22"/>
                <w:lang w:val="de-DE"/>
              </w:rPr>
              <w:br/>
              <w:t xml:space="preserve">Telefon 041 819 14 </w:t>
            </w:r>
            <w:r w:rsidR="00A96DE7">
              <w:rPr>
                <w:szCs w:val="22"/>
                <w:lang w:val="de-DE"/>
              </w:rPr>
              <w:t>90</w:t>
            </w:r>
            <w:r w:rsidR="0036038E" w:rsidRPr="005217E3">
              <w:rPr>
                <w:szCs w:val="22"/>
                <w:lang w:val="de-DE"/>
              </w:rPr>
              <w:br/>
            </w:r>
            <w:r>
              <w:rPr>
                <w:szCs w:val="22"/>
                <w:lang w:val="de-DE"/>
              </w:rPr>
              <w:t xml:space="preserve">E-Mail: </w:t>
            </w:r>
            <w:hyperlink r:id="rId31" w:history="1">
              <w:r w:rsidR="00A96DE7" w:rsidRPr="00743125">
                <w:rPr>
                  <w:rStyle w:val="Hyperlink"/>
                  <w:szCs w:val="22"/>
                  <w:lang w:val="de-DE"/>
                </w:rPr>
                <w:t>oezge.dengiz@sz.ch</w:t>
              </w:r>
            </w:hyperlink>
            <w:r w:rsidR="00A96DE7">
              <w:rPr>
                <w:szCs w:val="22"/>
                <w:lang w:val="de-DE"/>
              </w:rPr>
              <w:t xml:space="preserve"> </w:t>
            </w:r>
          </w:p>
          <w:p w14:paraId="4E62B144" w14:textId="77777777" w:rsidR="00F9053A" w:rsidRPr="005217E3" w:rsidRDefault="00F9053A" w:rsidP="00F9053A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E-Mail: </w:t>
            </w:r>
            <w:hyperlink r:id="rId32" w:history="1">
              <w:r w:rsidR="00A96DE7" w:rsidRPr="00743125">
                <w:rPr>
                  <w:rStyle w:val="Hyperlink"/>
                  <w:szCs w:val="22"/>
                  <w:lang w:val="de-DE"/>
                </w:rPr>
                <w:t>aline.sidler@sz.ch</w:t>
              </w:r>
            </w:hyperlink>
            <w:r w:rsidR="00A96DE7">
              <w:rPr>
                <w:szCs w:val="22"/>
                <w:lang w:val="de-DE"/>
              </w:rPr>
              <w:t xml:space="preserve"> </w:t>
            </w:r>
          </w:p>
          <w:p w14:paraId="3B375B70" w14:textId="77777777" w:rsidR="008E2064" w:rsidRDefault="00C70687" w:rsidP="008E2064">
            <w:pPr>
              <w:rPr>
                <w:lang w:val="de-DE" w:eastAsia="de-CH"/>
              </w:rPr>
            </w:pPr>
            <w:r>
              <w:rPr>
                <w:szCs w:val="22"/>
                <w:lang w:val="de-DE"/>
              </w:rPr>
              <w:t xml:space="preserve">E-Mail: </w:t>
            </w:r>
            <w:hyperlink r:id="rId33" w:history="1">
              <w:r w:rsidRPr="00AC2A67">
                <w:rPr>
                  <w:rStyle w:val="Hyperlink"/>
                  <w:lang w:val="de-DE" w:eastAsia="de-CH"/>
                </w:rPr>
                <w:t>christine.schmidig@sz.ch</w:t>
              </w:r>
            </w:hyperlink>
          </w:p>
          <w:p w14:paraId="55BBBA71" w14:textId="77777777" w:rsidR="00C70687" w:rsidRPr="005217E3" w:rsidRDefault="00C70687" w:rsidP="008E2064">
            <w:pPr>
              <w:rPr>
                <w:szCs w:val="22"/>
                <w:lang w:val="de-DE"/>
              </w:rPr>
            </w:pPr>
          </w:p>
        </w:tc>
      </w:tr>
      <w:tr w:rsidR="00424A4E" w:rsidRPr="005217E3" w14:paraId="4108BE14" w14:textId="77777777" w:rsidTr="00C871A0">
        <w:trPr>
          <w:gridAfter w:val="1"/>
          <w:wAfter w:w="1064" w:type="dxa"/>
          <w:trHeight w:val="56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11B7D3DD" w14:textId="77777777" w:rsidR="00D4699D" w:rsidRPr="005217E3" w:rsidRDefault="00424A4E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Solothurn</w:t>
            </w:r>
          </w:p>
          <w:p w14:paraId="5447735D" w14:textId="77777777" w:rsidR="001E177F" w:rsidRPr="005217E3" w:rsidRDefault="001E177F" w:rsidP="00311AF9">
            <w:pPr>
              <w:rPr>
                <w:szCs w:val="22"/>
                <w:lang w:val="de-DE"/>
              </w:rPr>
            </w:pPr>
          </w:p>
          <w:p w14:paraId="5421ABD2" w14:textId="77777777" w:rsidR="001E177F" w:rsidRPr="005217E3" w:rsidRDefault="001E177F" w:rsidP="00311AF9">
            <w:pPr>
              <w:rPr>
                <w:szCs w:val="22"/>
                <w:lang w:val="de-DE"/>
              </w:rPr>
            </w:pPr>
          </w:p>
          <w:p w14:paraId="2AC98CDA" w14:textId="77777777" w:rsidR="00424A4E" w:rsidRPr="005217E3" w:rsidRDefault="00424A4E" w:rsidP="00D4699D">
            <w:pPr>
              <w:tabs>
                <w:tab w:val="left" w:pos="1413"/>
              </w:tabs>
              <w:rPr>
                <w:szCs w:val="22"/>
                <w:lang w:val="de-DE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12D60D0" w14:textId="77777777" w:rsidR="00350D7D" w:rsidRPr="00C61AD4" w:rsidRDefault="0012665B" w:rsidP="00C22F3D">
            <w:pPr>
              <w:rPr>
                <w:szCs w:val="22"/>
                <w:lang w:val="fr-FR"/>
              </w:rPr>
            </w:pPr>
            <w:r w:rsidRPr="00C61AD4">
              <w:rPr>
                <w:szCs w:val="22"/>
                <w:lang w:val="fr-FR"/>
              </w:rPr>
              <w:t>Beatrice Flückiger</w:t>
            </w:r>
          </w:p>
          <w:p w14:paraId="14E7C855" w14:textId="77777777" w:rsidR="00C22F3D" w:rsidRPr="00C61AD4" w:rsidRDefault="00636999" w:rsidP="00C22F3D">
            <w:pPr>
              <w:rPr>
                <w:szCs w:val="22"/>
                <w:lang w:val="fr-FR"/>
              </w:rPr>
            </w:pPr>
            <w:r w:rsidRPr="00C61AD4">
              <w:rPr>
                <w:szCs w:val="22"/>
                <w:lang w:val="fr-FR"/>
              </w:rPr>
              <w:t>Michèle Lenz</w:t>
            </w:r>
          </w:p>
          <w:p w14:paraId="1AFD2445" w14:textId="77777777" w:rsidR="001E177F" w:rsidRPr="00C61AD4" w:rsidRDefault="00A96DE7" w:rsidP="00C22F3D">
            <w:pPr>
              <w:rPr>
                <w:szCs w:val="22"/>
                <w:lang w:val="fr-FR"/>
              </w:rPr>
            </w:pPr>
            <w:r w:rsidRPr="00C61AD4">
              <w:rPr>
                <w:szCs w:val="22"/>
                <w:lang w:val="fr-FR"/>
              </w:rPr>
              <w:t xml:space="preserve">Miranda </w:t>
            </w:r>
            <w:proofErr w:type="spellStart"/>
            <w:r w:rsidRPr="00C61AD4">
              <w:rPr>
                <w:szCs w:val="22"/>
                <w:lang w:val="fr-FR"/>
              </w:rPr>
              <w:t>Rickli</w:t>
            </w:r>
            <w:proofErr w:type="spellEnd"/>
          </w:p>
          <w:p w14:paraId="7C65382A" w14:textId="77777777" w:rsidR="00A96DE7" w:rsidRPr="00C61AD4" w:rsidRDefault="00A96DE7" w:rsidP="00C22F3D">
            <w:pPr>
              <w:rPr>
                <w:szCs w:val="22"/>
                <w:lang w:val="fr-FR"/>
              </w:rPr>
            </w:pPr>
            <w:r w:rsidRPr="00C61AD4">
              <w:rPr>
                <w:szCs w:val="22"/>
                <w:lang w:val="fr-FR"/>
              </w:rPr>
              <w:t xml:space="preserve">Dominique </w:t>
            </w:r>
            <w:proofErr w:type="spellStart"/>
            <w:r w:rsidRPr="00C61AD4">
              <w:rPr>
                <w:szCs w:val="22"/>
                <w:lang w:val="fr-FR"/>
              </w:rPr>
              <w:t>Malär</w:t>
            </w:r>
            <w:proofErr w:type="spellEnd"/>
          </w:p>
          <w:p w14:paraId="52289FF0" w14:textId="77777777" w:rsidR="001E177F" w:rsidRPr="00C61AD4" w:rsidRDefault="001E177F" w:rsidP="00C22F3D">
            <w:pPr>
              <w:rPr>
                <w:szCs w:val="22"/>
                <w:lang w:val="fr-FR"/>
              </w:rPr>
            </w:pPr>
          </w:p>
          <w:p w14:paraId="7B8C9D9D" w14:textId="77777777" w:rsidR="00424A4E" w:rsidRPr="00C61AD4" w:rsidRDefault="00424A4E" w:rsidP="00C22F3D">
            <w:pPr>
              <w:rPr>
                <w:szCs w:val="22"/>
                <w:lang w:val="fr-FR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C8791A9" w14:textId="77777777" w:rsidR="00424A4E" w:rsidRPr="005217E3" w:rsidRDefault="00424A4E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Amt für </w:t>
            </w:r>
            <w:r w:rsidR="0018195A" w:rsidRPr="005217E3">
              <w:rPr>
                <w:szCs w:val="22"/>
                <w:lang w:val="de-DE"/>
              </w:rPr>
              <w:t>Gesellschaft und Soziales</w:t>
            </w:r>
            <w:r w:rsidRPr="005217E3">
              <w:rPr>
                <w:szCs w:val="22"/>
                <w:lang w:val="de-DE"/>
              </w:rPr>
              <w:br/>
            </w:r>
            <w:r w:rsidR="00636999">
              <w:rPr>
                <w:szCs w:val="22"/>
                <w:lang w:val="de-DE"/>
              </w:rPr>
              <w:t xml:space="preserve">Riedholzplatz 3 / </w:t>
            </w:r>
            <w:proofErr w:type="spellStart"/>
            <w:r w:rsidRPr="005217E3">
              <w:rPr>
                <w:szCs w:val="22"/>
                <w:lang w:val="de-DE"/>
              </w:rPr>
              <w:t>Ambassadorenhof</w:t>
            </w:r>
            <w:proofErr w:type="spellEnd"/>
            <w:r w:rsidRPr="005217E3">
              <w:rPr>
                <w:szCs w:val="22"/>
                <w:lang w:val="de-DE"/>
              </w:rPr>
              <w:br/>
              <w:t>4509 Solothurn</w:t>
            </w:r>
          </w:p>
          <w:p w14:paraId="57EBE386" w14:textId="77777777" w:rsidR="001E177F" w:rsidRPr="005217E3" w:rsidRDefault="001E177F" w:rsidP="00311AF9">
            <w:pPr>
              <w:rPr>
                <w:szCs w:val="22"/>
                <w:lang w:val="de-DE"/>
              </w:rPr>
            </w:pPr>
          </w:p>
          <w:p w14:paraId="0F847170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67007C6C" w14:textId="77777777" w:rsidR="00C22F3D" w:rsidRPr="005217E3" w:rsidRDefault="00C22F3D" w:rsidP="00C22F3D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Telefon 032 627 </w:t>
            </w:r>
            <w:r w:rsidR="00636999">
              <w:rPr>
                <w:szCs w:val="22"/>
                <w:lang w:val="de-DE"/>
              </w:rPr>
              <w:t>63 20</w:t>
            </w:r>
            <w:r w:rsidRPr="005217E3">
              <w:rPr>
                <w:szCs w:val="22"/>
                <w:lang w:val="de-DE"/>
              </w:rPr>
              <w:t xml:space="preserve"> (</w:t>
            </w:r>
            <w:r w:rsidR="00636999">
              <w:rPr>
                <w:szCs w:val="22"/>
                <w:lang w:val="de-DE"/>
              </w:rPr>
              <w:t>Michèle Lenz</w:t>
            </w:r>
            <w:r w:rsidRPr="005217E3">
              <w:rPr>
                <w:szCs w:val="22"/>
                <w:lang w:val="de-DE"/>
              </w:rPr>
              <w:t>)</w:t>
            </w:r>
          </w:p>
          <w:p w14:paraId="18B237EB" w14:textId="77777777" w:rsidR="007F1629" w:rsidRDefault="0014385E" w:rsidP="00C22F3D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Telefon 032 627 22 24</w:t>
            </w:r>
            <w:r w:rsidR="00C22F3D" w:rsidRPr="005217E3">
              <w:rPr>
                <w:szCs w:val="22"/>
                <w:lang w:val="de-DE"/>
              </w:rPr>
              <w:t xml:space="preserve"> (</w:t>
            </w:r>
            <w:r w:rsidR="008A0BFF" w:rsidRPr="005217E3">
              <w:rPr>
                <w:szCs w:val="22"/>
                <w:lang w:val="de-DE"/>
              </w:rPr>
              <w:t>Beatrice Flückiger</w:t>
            </w:r>
            <w:r w:rsidR="00C22F3D" w:rsidRPr="005217E3">
              <w:rPr>
                <w:szCs w:val="22"/>
                <w:lang w:val="de-DE"/>
              </w:rPr>
              <w:t>)</w:t>
            </w:r>
          </w:p>
          <w:p w14:paraId="0817EF71" w14:textId="77777777" w:rsidR="00C41DEF" w:rsidRDefault="007F1629" w:rsidP="00C22F3D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Telefon. 032 627 2291 (Miranda Rickli)</w:t>
            </w:r>
          </w:p>
          <w:p w14:paraId="194976F4" w14:textId="77777777" w:rsidR="00350D7D" w:rsidRPr="005217E3" w:rsidRDefault="00C41DEF" w:rsidP="00C22F3D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Telefon 032 627 </w:t>
            </w:r>
            <w:r w:rsidRPr="003975B1">
              <w:rPr>
                <w:szCs w:val="22"/>
                <w:lang w:val="de-DE"/>
              </w:rPr>
              <w:t>22</w:t>
            </w:r>
            <w:r w:rsidR="006B0F96" w:rsidRPr="003975B1">
              <w:rPr>
                <w:szCs w:val="22"/>
                <w:lang w:val="de-DE"/>
              </w:rPr>
              <w:t xml:space="preserve"> </w:t>
            </w:r>
            <w:r w:rsidRPr="003975B1">
              <w:rPr>
                <w:szCs w:val="22"/>
                <w:lang w:val="de-DE"/>
              </w:rPr>
              <w:t>2</w:t>
            </w:r>
            <w:r w:rsidR="003975B1">
              <w:rPr>
                <w:szCs w:val="22"/>
                <w:lang w:val="de-DE"/>
              </w:rPr>
              <w:t>1</w:t>
            </w:r>
            <w:r w:rsidRPr="003975B1">
              <w:rPr>
                <w:szCs w:val="22"/>
                <w:lang w:val="de-DE"/>
              </w:rPr>
              <w:t xml:space="preserve"> (Dominique </w:t>
            </w:r>
            <w:proofErr w:type="spellStart"/>
            <w:r w:rsidRPr="003975B1">
              <w:rPr>
                <w:szCs w:val="22"/>
                <w:lang w:val="de-DE"/>
              </w:rPr>
              <w:t>Malär</w:t>
            </w:r>
            <w:proofErr w:type="spellEnd"/>
            <w:r>
              <w:rPr>
                <w:szCs w:val="22"/>
                <w:lang w:val="de-DE"/>
              </w:rPr>
              <w:t>)</w:t>
            </w:r>
            <w:r w:rsidR="00C22F3D" w:rsidRPr="005217E3">
              <w:rPr>
                <w:szCs w:val="22"/>
                <w:lang w:val="de-DE"/>
              </w:rPr>
              <w:br/>
              <w:t xml:space="preserve">E-Mail: </w:t>
            </w:r>
            <w:hyperlink r:id="rId34" w:history="1">
              <w:r w:rsidR="00636999" w:rsidRPr="003D1A56">
                <w:rPr>
                  <w:rStyle w:val="Hyperlink"/>
                  <w:szCs w:val="22"/>
                  <w:lang w:val="de-DE"/>
                </w:rPr>
                <w:t>michele.lenz@ddi.so.ch</w:t>
              </w:r>
            </w:hyperlink>
          </w:p>
          <w:p w14:paraId="32652B42" w14:textId="77777777" w:rsidR="0014385E" w:rsidRPr="005217E3" w:rsidRDefault="00350D7D" w:rsidP="00350D7D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E-Mail: </w:t>
            </w:r>
            <w:hyperlink r:id="rId35" w:history="1">
              <w:r w:rsidR="0014385E" w:rsidRPr="005217E3">
                <w:rPr>
                  <w:rStyle w:val="Hyperlink"/>
                  <w:szCs w:val="22"/>
                  <w:lang w:val="de-DE"/>
                </w:rPr>
                <w:t>beatrice.flueckiger@ddi.so.ch</w:t>
              </w:r>
            </w:hyperlink>
          </w:p>
          <w:p w14:paraId="6E395ACA" w14:textId="77777777" w:rsidR="006B4DB5" w:rsidRDefault="00A96DE7" w:rsidP="00350D7D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E-Mail:</w:t>
            </w:r>
            <w:r w:rsidR="007F1629">
              <w:rPr>
                <w:szCs w:val="22"/>
                <w:lang w:val="de-DE"/>
              </w:rPr>
              <w:t xml:space="preserve"> </w:t>
            </w:r>
            <w:hyperlink r:id="rId36" w:history="1">
              <w:r w:rsidR="007F1629" w:rsidRPr="008A250C">
                <w:rPr>
                  <w:rStyle w:val="Hyperlink"/>
                  <w:szCs w:val="22"/>
                  <w:lang w:val="de-DE"/>
                </w:rPr>
                <w:t>Miranda.rickli@ddi.so.ch</w:t>
              </w:r>
            </w:hyperlink>
          </w:p>
          <w:p w14:paraId="295CF317" w14:textId="77777777" w:rsidR="007F1629" w:rsidRDefault="00A96DE7" w:rsidP="00350D7D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E-Mail:</w:t>
            </w:r>
            <w:r w:rsidR="00C41DEF">
              <w:rPr>
                <w:szCs w:val="22"/>
                <w:lang w:val="de-DE"/>
              </w:rPr>
              <w:t xml:space="preserve"> </w:t>
            </w:r>
            <w:hyperlink r:id="rId37" w:history="1">
              <w:r w:rsidR="00C529BA" w:rsidRPr="00743125">
                <w:rPr>
                  <w:rStyle w:val="Hyperlink"/>
                  <w:szCs w:val="22"/>
                  <w:lang w:val="de-DE"/>
                </w:rPr>
                <w:t>dominique.malaer@ddi.so.ch</w:t>
              </w:r>
            </w:hyperlink>
            <w:r w:rsidR="00C41DEF">
              <w:rPr>
                <w:szCs w:val="22"/>
                <w:lang w:val="de-DE"/>
              </w:rPr>
              <w:t xml:space="preserve"> </w:t>
            </w:r>
          </w:p>
          <w:p w14:paraId="6DE68EFF" w14:textId="77777777" w:rsidR="00C41DEF" w:rsidRPr="005217E3" w:rsidRDefault="00C41DEF" w:rsidP="00350D7D">
            <w:pPr>
              <w:rPr>
                <w:szCs w:val="22"/>
                <w:lang w:val="de-DE"/>
              </w:rPr>
            </w:pPr>
          </w:p>
        </w:tc>
      </w:tr>
      <w:tr w:rsidR="006B4DB5" w:rsidRPr="005217E3" w14:paraId="36E1E955" w14:textId="77777777" w:rsidTr="00C871A0">
        <w:trPr>
          <w:gridAfter w:val="1"/>
          <w:wAfter w:w="1064" w:type="dxa"/>
          <w:trHeight w:val="56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0770DF68" w14:textId="77777777" w:rsidR="006B4DB5" w:rsidRPr="005217E3" w:rsidRDefault="006B4DB5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St. Gallen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0375FF7" w14:textId="77777777" w:rsidR="006B4DB5" w:rsidRDefault="00E808FE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Mauro Arena</w:t>
            </w:r>
          </w:p>
          <w:p w14:paraId="37694FA3" w14:textId="77777777" w:rsidR="00BF386D" w:rsidRPr="005217E3" w:rsidRDefault="00BF386D" w:rsidP="00BF386D">
            <w:pPr>
              <w:pStyle w:val="Listenabsatz"/>
              <w:ind w:left="0"/>
              <w:rPr>
                <w:lang w:val="de-DE"/>
              </w:rPr>
            </w:pPr>
            <w:r w:rsidRPr="00BF386D">
              <w:rPr>
                <w:rFonts w:eastAsia="Times New Roman" w:cs="Times New Roman"/>
                <w:sz w:val="22"/>
                <w:lang w:val="de-DE" w:eastAsia="de-DE"/>
              </w:rPr>
              <w:t>Katrin Thalmann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E20EFF0" w14:textId="77777777" w:rsidR="006B4DB5" w:rsidRPr="005217E3" w:rsidRDefault="006B4DB5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Amt für Soziales des Kantons St. Gallen</w:t>
            </w:r>
          </w:p>
          <w:p w14:paraId="30A1AE38" w14:textId="77777777" w:rsidR="006B4DB5" w:rsidRPr="005217E3" w:rsidRDefault="006B4DB5" w:rsidP="006B4DB5">
            <w:pPr>
              <w:rPr>
                <w:szCs w:val="22"/>
                <w:lang w:val="de-DE"/>
              </w:rPr>
            </w:pPr>
            <w:proofErr w:type="spellStart"/>
            <w:r w:rsidRPr="005217E3">
              <w:rPr>
                <w:szCs w:val="22"/>
                <w:lang w:val="de-DE"/>
              </w:rPr>
              <w:t>Spisergasse</w:t>
            </w:r>
            <w:proofErr w:type="spellEnd"/>
            <w:r w:rsidRPr="005217E3">
              <w:rPr>
                <w:szCs w:val="22"/>
                <w:lang w:val="de-DE"/>
              </w:rPr>
              <w:t xml:space="preserve"> 41</w:t>
            </w:r>
          </w:p>
          <w:p w14:paraId="45A560A0" w14:textId="77777777" w:rsidR="006B4DB5" w:rsidRPr="005217E3" w:rsidRDefault="006B4DB5" w:rsidP="006B4DB5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9001 St. Gallen</w:t>
            </w:r>
          </w:p>
          <w:p w14:paraId="7478C27F" w14:textId="77777777" w:rsidR="006B4DB5" w:rsidRPr="005217E3" w:rsidRDefault="006B4DB5" w:rsidP="006B4DB5">
            <w:pPr>
              <w:rPr>
                <w:szCs w:val="22"/>
                <w:lang w:val="de-DE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57CA8350" w14:textId="77777777" w:rsidR="006B4DB5" w:rsidRPr="005217E3" w:rsidRDefault="006B4DB5" w:rsidP="006B4DB5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Telefon </w:t>
            </w:r>
            <w:r w:rsidR="00E808FE" w:rsidRPr="005217E3">
              <w:rPr>
                <w:rFonts w:cs="Arial"/>
                <w:color w:val="000000"/>
                <w:szCs w:val="22"/>
              </w:rPr>
              <w:t>058 229 24 55 (Mauro Arena)</w:t>
            </w:r>
          </w:p>
          <w:p w14:paraId="0F1C7399" w14:textId="77777777" w:rsidR="00BF386D" w:rsidRPr="005217E3" w:rsidRDefault="00BF386D" w:rsidP="006B4DB5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Telefon 058 229 01 36 (Katrin Thalmann) </w:t>
            </w:r>
          </w:p>
          <w:p w14:paraId="518B7EC3" w14:textId="77777777" w:rsidR="00E808FE" w:rsidRDefault="006B4DB5" w:rsidP="006B4DB5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E-Mail: </w:t>
            </w:r>
            <w:hyperlink r:id="rId38" w:history="1">
              <w:r w:rsidR="00E808FE" w:rsidRPr="005217E3">
                <w:rPr>
                  <w:rStyle w:val="Hyperlink"/>
                  <w:szCs w:val="22"/>
                  <w:lang w:val="de-DE"/>
                </w:rPr>
                <w:t>mauro.arena@sg.ch</w:t>
              </w:r>
            </w:hyperlink>
          </w:p>
          <w:p w14:paraId="6F8AD1EF" w14:textId="77777777" w:rsidR="00BF386D" w:rsidRPr="005217E3" w:rsidRDefault="00BF386D" w:rsidP="006B4DB5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 xml:space="preserve">E-Mail: </w:t>
            </w:r>
            <w:hyperlink r:id="rId39" w:history="1">
              <w:r>
                <w:rPr>
                  <w:rStyle w:val="Hyperlink"/>
                  <w:lang w:eastAsia="en-US"/>
                </w:rPr>
                <w:t>katrin.thalmann@sg.ch</w:t>
              </w:r>
            </w:hyperlink>
          </w:p>
          <w:p w14:paraId="3BA4A886" w14:textId="77777777" w:rsidR="002D523B" w:rsidRPr="005217E3" w:rsidRDefault="002D523B" w:rsidP="006B4DB5">
            <w:pPr>
              <w:rPr>
                <w:szCs w:val="22"/>
                <w:lang w:val="de-DE"/>
              </w:rPr>
            </w:pPr>
          </w:p>
        </w:tc>
      </w:tr>
    </w:tbl>
    <w:p w14:paraId="13C134C1" w14:textId="77777777" w:rsidR="007F1629" w:rsidRDefault="007F1629"/>
    <w:p w14:paraId="76117F8A" w14:textId="77777777" w:rsidR="00520662" w:rsidRDefault="00520662"/>
    <w:p w14:paraId="1856D083" w14:textId="77777777" w:rsidR="00520662" w:rsidRDefault="00520662"/>
    <w:tbl>
      <w:tblPr>
        <w:tblW w:w="13181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551"/>
        <w:gridCol w:w="4394"/>
        <w:gridCol w:w="4606"/>
      </w:tblGrid>
      <w:tr w:rsidR="00311AF9" w:rsidRPr="005217E3" w14:paraId="5AFC754E" w14:textId="77777777" w:rsidTr="007F1629">
        <w:trPr>
          <w:trHeight w:val="56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558A0356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lastRenderedPageBreak/>
              <w:t>Thurgau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AAEDA9A" w14:textId="77777777" w:rsidR="00160DDE" w:rsidRPr="005217E3" w:rsidRDefault="00160DDE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Christoph Marth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105100D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Departement für Justiz und Sicherheit</w:t>
            </w:r>
            <w:r w:rsidRPr="005217E3">
              <w:rPr>
                <w:szCs w:val="22"/>
                <w:lang w:val="de-DE"/>
              </w:rPr>
              <w:br/>
              <w:t>Generalsekretariat</w:t>
            </w:r>
            <w:r w:rsidRPr="005217E3">
              <w:rPr>
                <w:szCs w:val="22"/>
                <w:lang w:val="de-DE"/>
              </w:rPr>
              <w:br/>
            </w:r>
            <w:r w:rsidR="00B363D2" w:rsidRPr="005217E3">
              <w:rPr>
                <w:szCs w:val="22"/>
                <w:lang w:val="de-DE"/>
              </w:rPr>
              <w:t>Regierungsgebäude</w:t>
            </w:r>
            <w:r w:rsidRPr="005217E3">
              <w:rPr>
                <w:szCs w:val="22"/>
                <w:lang w:val="de-DE"/>
              </w:rPr>
              <w:br/>
              <w:t>8510 Frauenfeld</w:t>
            </w:r>
          </w:p>
          <w:p w14:paraId="0A458EDA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298609A7" w14:textId="77777777" w:rsidR="00160DDE" w:rsidRPr="00C41DEF" w:rsidRDefault="00B363D2" w:rsidP="001424F7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 xml:space="preserve">Telefon </w:t>
            </w:r>
            <w:r w:rsidR="00705EB0" w:rsidRPr="005217E3">
              <w:rPr>
                <w:szCs w:val="22"/>
              </w:rPr>
              <w:t xml:space="preserve">058 345 61 </w:t>
            </w:r>
            <w:r w:rsidR="00160DDE" w:rsidRPr="005217E3">
              <w:rPr>
                <w:szCs w:val="22"/>
              </w:rPr>
              <w:t>36</w:t>
            </w:r>
          </w:p>
          <w:p w14:paraId="162D17F3" w14:textId="77777777" w:rsidR="00311AF9" w:rsidRPr="005217E3" w:rsidRDefault="00160DDE" w:rsidP="001424F7">
            <w:pPr>
              <w:rPr>
                <w:rFonts w:ascii="Times" w:hAnsi="Times" w:cs="Times"/>
                <w:color w:val="000000"/>
                <w:szCs w:val="22"/>
                <w:lang w:val="de-DE"/>
              </w:rPr>
            </w:pPr>
            <w:r w:rsidRPr="005217E3">
              <w:rPr>
                <w:rFonts w:cs="Arial"/>
                <w:szCs w:val="22"/>
                <w:lang w:val="de-DE"/>
              </w:rPr>
              <w:t>E-Mail:</w:t>
            </w:r>
            <w:r w:rsidRPr="005217E3">
              <w:rPr>
                <w:rFonts w:cs="Arial"/>
                <w:color w:val="0000FF"/>
                <w:szCs w:val="22"/>
                <w:lang w:val="de-DE"/>
              </w:rPr>
              <w:t xml:space="preserve"> </w:t>
            </w:r>
            <w:hyperlink r:id="rId40" w:history="1">
              <w:r w:rsidRPr="005217E3">
                <w:rPr>
                  <w:rStyle w:val="Hyperlink"/>
                  <w:rFonts w:cs="Arial"/>
                  <w:szCs w:val="22"/>
                  <w:lang w:val="de-DE"/>
                </w:rPr>
                <w:t>christoph.marth@tg.ch</w:t>
              </w:r>
            </w:hyperlink>
            <w:r w:rsidRPr="005217E3">
              <w:rPr>
                <w:rFonts w:cs="Arial"/>
                <w:color w:val="0000FF"/>
                <w:szCs w:val="22"/>
                <w:lang w:val="de-DE"/>
              </w:rPr>
              <w:t xml:space="preserve"> </w:t>
            </w:r>
            <w:r w:rsidRPr="005217E3">
              <w:rPr>
                <w:rFonts w:ascii="Times" w:hAnsi="Times" w:cs="Times"/>
                <w:color w:val="0000FF"/>
                <w:szCs w:val="22"/>
              </w:rPr>
              <w:t xml:space="preserve"> </w:t>
            </w:r>
          </w:p>
        </w:tc>
      </w:tr>
      <w:tr w:rsidR="00311AF9" w:rsidRPr="005217E3" w14:paraId="1B221BFE" w14:textId="77777777" w:rsidTr="007F1629">
        <w:trPr>
          <w:trHeight w:val="56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222D1BBC" w14:textId="77777777" w:rsidR="00311AF9" w:rsidRPr="005217E3" w:rsidRDefault="00311AF9" w:rsidP="007F162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Uri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78DD270" w14:textId="77777777" w:rsidR="00311AF9" w:rsidRPr="005217E3" w:rsidRDefault="008873BB" w:rsidP="007F162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Andrea Gnos</w:t>
            </w:r>
            <w:r w:rsidR="00106CB6" w:rsidRPr="005217E3">
              <w:rPr>
                <w:szCs w:val="22"/>
                <w:lang w:val="de-DE"/>
              </w:rPr>
              <w:t xml:space="preserve"> Stadler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6CEF60B" w14:textId="77777777" w:rsidR="00311AF9" w:rsidRPr="005217E3" w:rsidRDefault="00311AF9" w:rsidP="007F162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Justizdirektion Uri</w:t>
            </w:r>
            <w:r w:rsidRPr="005217E3">
              <w:rPr>
                <w:szCs w:val="22"/>
                <w:lang w:val="de-DE"/>
              </w:rPr>
              <w:br/>
            </w:r>
            <w:r w:rsidR="00285D38" w:rsidRPr="005217E3">
              <w:rPr>
                <w:szCs w:val="22"/>
                <w:lang w:val="de-DE"/>
              </w:rPr>
              <w:t>Amt für Justiz</w:t>
            </w:r>
            <w:r w:rsidRPr="005217E3">
              <w:rPr>
                <w:szCs w:val="22"/>
                <w:lang w:val="de-DE"/>
              </w:rPr>
              <w:br/>
              <w:t>Zentralbehörde für Adoptionen</w:t>
            </w:r>
            <w:r w:rsidRPr="005217E3">
              <w:rPr>
                <w:szCs w:val="22"/>
                <w:lang w:val="de-DE"/>
              </w:rPr>
              <w:br/>
            </w:r>
            <w:r w:rsidR="00E808FE" w:rsidRPr="005217E3">
              <w:t>Bahnhofstrasse 1</w:t>
            </w:r>
            <w:r w:rsidRPr="005217E3">
              <w:rPr>
                <w:szCs w:val="22"/>
                <w:lang w:val="de-DE"/>
              </w:rPr>
              <w:br/>
              <w:t>6460 Altdorf</w:t>
            </w:r>
          </w:p>
          <w:p w14:paraId="5CC1D84A" w14:textId="77777777" w:rsidR="00311AF9" w:rsidRPr="005217E3" w:rsidRDefault="00311AF9" w:rsidP="007F1629">
            <w:pPr>
              <w:rPr>
                <w:szCs w:val="22"/>
                <w:lang w:val="de-DE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139375FD" w14:textId="77777777" w:rsidR="00311AF9" w:rsidRPr="005217E3" w:rsidRDefault="00311AF9" w:rsidP="007F162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Telefon 041 875 22 51</w:t>
            </w:r>
            <w:r w:rsidRPr="005217E3">
              <w:rPr>
                <w:szCs w:val="22"/>
                <w:lang w:val="de-DE"/>
              </w:rPr>
              <w:br/>
              <w:t>Telefax 041 875 22 73</w:t>
            </w:r>
            <w:r w:rsidRPr="005217E3">
              <w:rPr>
                <w:szCs w:val="22"/>
                <w:lang w:val="de-DE"/>
              </w:rPr>
              <w:br/>
              <w:t xml:space="preserve">E-Mail: </w:t>
            </w:r>
            <w:hyperlink r:id="rId41" w:history="1">
              <w:r w:rsidR="003A2DED" w:rsidRPr="005217E3">
                <w:rPr>
                  <w:rStyle w:val="Hyperlink"/>
                  <w:szCs w:val="22"/>
                  <w:lang w:val="de-DE"/>
                </w:rPr>
                <w:t>andrea.gnos@ur.ch</w:t>
              </w:r>
            </w:hyperlink>
            <w:r w:rsidR="003A2DED" w:rsidRPr="005217E3">
              <w:rPr>
                <w:szCs w:val="22"/>
                <w:lang w:val="de-DE"/>
              </w:rPr>
              <w:t xml:space="preserve"> </w:t>
            </w:r>
          </w:p>
        </w:tc>
      </w:tr>
      <w:tr w:rsidR="00311AF9" w:rsidRPr="00835A1C" w14:paraId="6E32D87D" w14:textId="77777777" w:rsidTr="005217E3">
        <w:trPr>
          <w:trHeight w:val="56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069891C7" w14:textId="77777777" w:rsidR="00311AF9" w:rsidRPr="005217E3" w:rsidRDefault="00311AF9" w:rsidP="007F162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Zug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61D431B" w14:textId="77777777" w:rsidR="00C871A0" w:rsidRPr="005217E3" w:rsidRDefault="00C871A0" w:rsidP="007F1629">
            <w:pPr>
              <w:rPr>
                <w:rFonts w:cs="Arial"/>
                <w:szCs w:val="22"/>
              </w:rPr>
            </w:pPr>
            <w:r w:rsidRPr="005217E3">
              <w:rPr>
                <w:rFonts w:cs="Arial"/>
                <w:szCs w:val="22"/>
              </w:rPr>
              <w:t>Julia Gysler</w:t>
            </w:r>
          </w:p>
          <w:p w14:paraId="4BA4250B" w14:textId="77777777" w:rsidR="00C871A0" w:rsidRPr="005217E3" w:rsidRDefault="00C41DEF" w:rsidP="007F162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Björn Gafner</w:t>
            </w:r>
          </w:p>
          <w:p w14:paraId="732E06B6" w14:textId="77777777" w:rsidR="00C871A0" w:rsidRPr="005217E3" w:rsidRDefault="00C871A0" w:rsidP="007F1629">
            <w:pPr>
              <w:rPr>
                <w:rFonts w:cs="Arial"/>
                <w:szCs w:val="22"/>
              </w:rPr>
            </w:pPr>
            <w:r w:rsidRPr="005217E3">
              <w:rPr>
                <w:rFonts w:cs="Arial"/>
                <w:szCs w:val="22"/>
              </w:rPr>
              <w:t>Susanne Schlumpf</w:t>
            </w:r>
          </w:p>
          <w:p w14:paraId="47C46DA7" w14:textId="77777777" w:rsidR="00C871A0" w:rsidRDefault="00C871A0" w:rsidP="007F1629">
            <w:pPr>
              <w:rPr>
                <w:rFonts w:cs="Arial"/>
                <w:szCs w:val="22"/>
              </w:rPr>
            </w:pPr>
            <w:r w:rsidRPr="005217E3">
              <w:rPr>
                <w:rFonts w:cs="Arial"/>
                <w:szCs w:val="22"/>
              </w:rPr>
              <w:t>Patrick Lindauer</w:t>
            </w:r>
          </w:p>
          <w:p w14:paraId="55AF6B1F" w14:textId="77777777" w:rsidR="00835A1C" w:rsidRPr="005217E3" w:rsidRDefault="00835A1C" w:rsidP="007F162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Ines </w:t>
            </w:r>
            <w:proofErr w:type="spellStart"/>
            <w:r>
              <w:rPr>
                <w:rFonts w:cs="Arial"/>
                <w:szCs w:val="22"/>
              </w:rPr>
              <w:t>Gareus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</w:p>
          <w:p w14:paraId="45AD5ABB" w14:textId="77777777" w:rsidR="00C871A0" w:rsidRPr="005217E3" w:rsidRDefault="00C871A0" w:rsidP="007F1629">
            <w:pPr>
              <w:rPr>
                <w:rFonts w:cs="Arial"/>
                <w:szCs w:val="22"/>
              </w:rPr>
            </w:pPr>
          </w:p>
          <w:p w14:paraId="267E82F0" w14:textId="77777777" w:rsidR="00311AF9" w:rsidRPr="005217E3" w:rsidRDefault="00311AF9" w:rsidP="007F1629">
            <w:pPr>
              <w:rPr>
                <w:szCs w:val="22"/>
                <w:lang w:val="de-DE"/>
              </w:rPr>
            </w:pPr>
          </w:p>
          <w:p w14:paraId="5E720435" w14:textId="77777777" w:rsidR="00C871A0" w:rsidRPr="005217E3" w:rsidRDefault="00C871A0" w:rsidP="007F1629">
            <w:pPr>
              <w:rPr>
                <w:szCs w:val="22"/>
                <w:lang w:val="de-DE"/>
              </w:rPr>
            </w:pPr>
          </w:p>
          <w:p w14:paraId="571848FB" w14:textId="77777777" w:rsidR="00C871A0" w:rsidRPr="005217E3" w:rsidRDefault="00C871A0" w:rsidP="007F1629">
            <w:pPr>
              <w:rPr>
                <w:szCs w:val="22"/>
                <w:lang w:val="de-DE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9B4BC51" w14:textId="77777777" w:rsidR="00C871A0" w:rsidRPr="005217E3" w:rsidRDefault="00C871A0" w:rsidP="007F1629">
            <w:pPr>
              <w:rPr>
                <w:szCs w:val="22"/>
              </w:rPr>
            </w:pPr>
            <w:r w:rsidRPr="005217E3">
              <w:rPr>
                <w:szCs w:val="22"/>
              </w:rPr>
              <w:t xml:space="preserve">Kinder- und Erwachsenenschutzbehörde </w:t>
            </w:r>
            <w:r w:rsidRPr="005217E3">
              <w:rPr>
                <w:szCs w:val="22"/>
              </w:rPr>
              <w:br/>
              <w:t>Zug</w:t>
            </w:r>
            <w:r w:rsidRPr="005217E3">
              <w:rPr>
                <w:szCs w:val="22"/>
              </w:rPr>
              <w:br/>
              <w:t>Bahnhofstrasse 12</w:t>
            </w:r>
            <w:r w:rsidRPr="005217E3">
              <w:rPr>
                <w:szCs w:val="22"/>
              </w:rPr>
              <w:br/>
              <w:t>6300 Zug</w:t>
            </w:r>
          </w:p>
          <w:p w14:paraId="05A9684A" w14:textId="77777777" w:rsidR="00311AF9" w:rsidRPr="005217E3" w:rsidRDefault="00311AF9" w:rsidP="007F1629">
            <w:pPr>
              <w:rPr>
                <w:szCs w:val="22"/>
                <w:lang w:val="de-DE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4F1291D5" w14:textId="77777777" w:rsidR="00C871A0" w:rsidRPr="005217E3" w:rsidRDefault="00C871A0" w:rsidP="007F1629">
            <w:pPr>
              <w:rPr>
                <w:szCs w:val="22"/>
                <w:lang w:val="it-IT"/>
              </w:rPr>
            </w:pPr>
            <w:proofErr w:type="spellStart"/>
            <w:r w:rsidRPr="005217E3">
              <w:rPr>
                <w:szCs w:val="22"/>
                <w:lang w:val="it-IT"/>
              </w:rPr>
              <w:t>Telefon</w:t>
            </w:r>
            <w:proofErr w:type="spellEnd"/>
            <w:r w:rsidRPr="005217E3">
              <w:rPr>
                <w:szCs w:val="22"/>
                <w:lang w:val="it-IT"/>
              </w:rPr>
              <w:t xml:space="preserve"> 041 723 79 86</w:t>
            </w:r>
          </w:p>
          <w:p w14:paraId="16718600" w14:textId="77777777" w:rsidR="00C871A0" w:rsidRPr="005217E3" w:rsidRDefault="00C871A0" w:rsidP="007F1629">
            <w:pPr>
              <w:rPr>
                <w:szCs w:val="22"/>
                <w:lang w:val="it-IT"/>
              </w:rPr>
            </w:pPr>
            <w:proofErr w:type="spellStart"/>
            <w:r w:rsidRPr="005217E3">
              <w:rPr>
                <w:szCs w:val="22"/>
                <w:lang w:val="it-IT"/>
              </w:rPr>
              <w:t>Telefon</w:t>
            </w:r>
            <w:proofErr w:type="spellEnd"/>
            <w:r w:rsidRPr="005217E3">
              <w:rPr>
                <w:szCs w:val="22"/>
                <w:lang w:val="it-IT"/>
              </w:rPr>
              <w:t xml:space="preserve"> 041 723 79 87</w:t>
            </w:r>
          </w:p>
          <w:p w14:paraId="1C2E7DE0" w14:textId="77777777" w:rsidR="00C871A0" w:rsidRPr="005217E3" w:rsidRDefault="00C871A0" w:rsidP="007F1629">
            <w:pPr>
              <w:rPr>
                <w:szCs w:val="22"/>
                <w:lang w:val="it-IT"/>
              </w:rPr>
            </w:pPr>
            <w:proofErr w:type="spellStart"/>
            <w:r w:rsidRPr="005217E3">
              <w:rPr>
                <w:szCs w:val="22"/>
                <w:lang w:val="it-IT"/>
              </w:rPr>
              <w:t>Telefon</w:t>
            </w:r>
            <w:proofErr w:type="spellEnd"/>
            <w:r w:rsidRPr="005217E3">
              <w:rPr>
                <w:szCs w:val="22"/>
                <w:lang w:val="it-IT"/>
              </w:rPr>
              <w:t xml:space="preserve"> 041 723 79 83</w:t>
            </w:r>
            <w:r w:rsidRPr="005217E3">
              <w:rPr>
                <w:szCs w:val="22"/>
                <w:lang w:val="it-IT"/>
              </w:rPr>
              <w:br/>
            </w:r>
            <w:r w:rsidRPr="005217E3">
              <w:rPr>
                <w:rFonts w:cs="Arial"/>
                <w:szCs w:val="22"/>
                <w:lang w:val="it-IT"/>
              </w:rPr>
              <w:t xml:space="preserve">E-Mail: </w:t>
            </w:r>
            <w:hyperlink r:id="rId42" w:history="1">
              <w:r w:rsidRPr="005217E3">
                <w:rPr>
                  <w:rStyle w:val="Hyperlink"/>
                  <w:rFonts w:cs="Arial"/>
                  <w:szCs w:val="22"/>
                  <w:lang w:val="it-IT"/>
                </w:rPr>
                <w:t>julia.gysler@zg.ch</w:t>
              </w:r>
            </w:hyperlink>
            <w:r w:rsidRPr="005217E3">
              <w:rPr>
                <w:rFonts w:cs="Arial"/>
                <w:szCs w:val="22"/>
                <w:lang w:val="it-IT"/>
              </w:rPr>
              <w:t xml:space="preserve"> </w:t>
            </w:r>
          </w:p>
          <w:p w14:paraId="3E9FC5FA" w14:textId="77777777" w:rsidR="00C871A0" w:rsidRPr="00835A1C" w:rsidRDefault="00C871A0" w:rsidP="007F1629">
            <w:pPr>
              <w:rPr>
                <w:rFonts w:cs="Arial"/>
                <w:szCs w:val="22"/>
                <w:lang w:val="it-IT"/>
              </w:rPr>
            </w:pPr>
            <w:r w:rsidRPr="005217E3">
              <w:rPr>
                <w:rFonts w:cs="Arial"/>
                <w:szCs w:val="22"/>
                <w:lang w:val="it-IT"/>
              </w:rPr>
              <w:t xml:space="preserve">E-Mail: </w:t>
            </w:r>
            <w:hyperlink r:id="rId43" w:history="1">
              <w:r w:rsidR="000A4C41" w:rsidRPr="000A4C41">
                <w:rPr>
                  <w:rStyle w:val="Hyperlink"/>
                </w:rPr>
                <w:t>bjoern.gafner@zg.ch</w:t>
              </w:r>
            </w:hyperlink>
            <w:r w:rsidR="00C41DEF">
              <w:t xml:space="preserve"> </w:t>
            </w:r>
          </w:p>
          <w:p w14:paraId="127AEC3A" w14:textId="77777777" w:rsidR="00C871A0" w:rsidRPr="00835A1C" w:rsidRDefault="00C871A0" w:rsidP="007F1629">
            <w:pPr>
              <w:rPr>
                <w:rFonts w:cs="Arial"/>
                <w:szCs w:val="22"/>
                <w:lang w:val="it-IT"/>
              </w:rPr>
            </w:pPr>
            <w:r w:rsidRPr="00835A1C">
              <w:rPr>
                <w:rFonts w:cs="Arial"/>
                <w:szCs w:val="22"/>
                <w:lang w:val="it-IT"/>
              </w:rPr>
              <w:t xml:space="preserve">E-Mail: </w:t>
            </w:r>
            <w:hyperlink r:id="rId44" w:history="1">
              <w:r w:rsidRPr="00835A1C">
                <w:rPr>
                  <w:rStyle w:val="Hyperlink"/>
                  <w:rFonts w:cs="Arial"/>
                  <w:szCs w:val="22"/>
                  <w:lang w:val="it-IT"/>
                </w:rPr>
                <w:t>susanne.schlumpf@zg.ch</w:t>
              </w:r>
            </w:hyperlink>
          </w:p>
          <w:p w14:paraId="10C52FD6" w14:textId="77777777" w:rsidR="00C871A0" w:rsidRPr="00835A1C" w:rsidRDefault="00C871A0" w:rsidP="007F1629">
            <w:pPr>
              <w:rPr>
                <w:rFonts w:cs="Arial"/>
                <w:szCs w:val="22"/>
                <w:lang w:val="it-IT"/>
              </w:rPr>
            </w:pPr>
            <w:r w:rsidRPr="00835A1C">
              <w:rPr>
                <w:rFonts w:cs="Arial"/>
                <w:szCs w:val="22"/>
                <w:lang w:val="it-IT"/>
              </w:rPr>
              <w:t xml:space="preserve">E-Mail: </w:t>
            </w:r>
            <w:hyperlink r:id="rId45" w:history="1">
              <w:r w:rsidRPr="00835A1C">
                <w:rPr>
                  <w:rStyle w:val="Hyperlink"/>
                  <w:rFonts w:cs="Arial"/>
                  <w:szCs w:val="22"/>
                  <w:lang w:val="it-IT"/>
                </w:rPr>
                <w:t>patrick.lindauer@zg.ch</w:t>
              </w:r>
            </w:hyperlink>
          </w:p>
          <w:p w14:paraId="77C8D225" w14:textId="77777777" w:rsidR="00311AF9" w:rsidRPr="00835A1C" w:rsidRDefault="00835A1C" w:rsidP="007F1629">
            <w:pPr>
              <w:rPr>
                <w:szCs w:val="22"/>
                <w:lang w:val="it-IT"/>
              </w:rPr>
            </w:pPr>
            <w:r w:rsidRPr="00835A1C">
              <w:rPr>
                <w:szCs w:val="22"/>
                <w:lang w:val="it-IT"/>
              </w:rPr>
              <w:t>E-Mail</w:t>
            </w:r>
            <w:r>
              <w:rPr>
                <w:szCs w:val="22"/>
                <w:lang w:val="it-IT"/>
              </w:rPr>
              <w:t xml:space="preserve">: </w:t>
            </w:r>
            <w:hyperlink r:id="rId46" w:history="1">
              <w:r w:rsidRPr="00D74320">
                <w:rPr>
                  <w:rStyle w:val="Hyperlink"/>
                  <w:szCs w:val="22"/>
                  <w:lang w:val="it-IT"/>
                </w:rPr>
                <w:t>ines.gareus@zg.ch</w:t>
              </w:r>
            </w:hyperlink>
          </w:p>
        </w:tc>
      </w:tr>
      <w:tr w:rsidR="00311AF9" w:rsidRPr="005217E3" w14:paraId="29A196D8" w14:textId="77777777" w:rsidTr="00C871A0">
        <w:trPr>
          <w:trHeight w:val="567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2FA827C6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Zürich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10AB437" w14:textId="77777777" w:rsidR="00311AF9" w:rsidRPr="005217E3" w:rsidRDefault="00C41DEF" w:rsidP="00311AF9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Anja Zumstein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2B08149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Amt für Jugend und Berufsberatung</w:t>
            </w:r>
            <w:r w:rsidRPr="005217E3">
              <w:rPr>
                <w:szCs w:val="22"/>
                <w:lang w:val="de-DE"/>
              </w:rPr>
              <w:br/>
              <w:t>Kantonale Zentralbehörde Adoption</w:t>
            </w:r>
            <w:r w:rsidRPr="005217E3">
              <w:rPr>
                <w:szCs w:val="22"/>
                <w:lang w:val="de-DE"/>
              </w:rPr>
              <w:br/>
            </w:r>
            <w:proofErr w:type="spellStart"/>
            <w:r w:rsidRPr="005217E3">
              <w:rPr>
                <w:szCs w:val="22"/>
                <w:lang w:val="de-DE"/>
              </w:rPr>
              <w:t>Dörflistrasse</w:t>
            </w:r>
            <w:proofErr w:type="spellEnd"/>
            <w:r w:rsidRPr="005217E3">
              <w:rPr>
                <w:szCs w:val="22"/>
                <w:lang w:val="de-DE"/>
              </w:rPr>
              <w:t xml:space="preserve"> 120</w:t>
            </w:r>
            <w:r w:rsidRPr="005217E3">
              <w:rPr>
                <w:szCs w:val="22"/>
                <w:lang w:val="de-DE"/>
              </w:rPr>
              <w:br/>
              <w:t>8090 Zürich</w:t>
            </w:r>
          </w:p>
          <w:p w14:paraId="785CCF84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1B9200DA" w14:textId="77777777" w:rsidR="00311AF9" w:rsidRPr="005217E3" w:rsidRDefault="00311AF9" w:rsidP="00311AF9">
            <w:pPr>
              <w:rPr>
                <w:szCs w:val="22"/>
                <w:lang w:val="de-DE"/>
              </w:rPr>
            </w:pPr>
            <w:r w:rsidRPr="005217E3">
              <w:rPr>
                <w:szCs w:val="22"/>
                <w:lang w:val="de-DE"/>
              </w:rPr>
              <w:t>Telefon 043 259 96 60</w:t>
            </w:r>
            <w:r w:rsidRPr="005217E3">
              <w:rPr>
                <w:szCs w:val="22"/>
                <w:lang w:val="de-DE"/>
              </w:rPr>
              <w:br/>
              <w:t xml:space="preserve">E-Mail: </w:t>
            </w:r>
            <w:hyperlink r:id="rId47" w:history="1">
              <w:r w:rsidR="00C41DEF" w:rsidRPr="00743125">
                <w:rPr>
                  <w:rStyle w:val="Hyperlink"/>
                  <w:szCs w:val="22"/>
                  <w:lang w:val="de-DE"/>
                </w:rPr>
                <w:t>anja.zumstein@ajb.zh.ch</w:t>
              </w:r>
            </w:hyperlink>
            <w:r w:rsidR="00C41DEF">
              <w:rPr>
                <w:szCs w:val="22"/>
                <w:lang w:val="de-DE"/>
              </w:rPr>
              <w:t xml:space="preserve"> </w:t>
            </w:r>
          </w:p>
          <w:p w14:paraId="4B377573" w14:textId="77777777" w:rsidR="00A21F1D" w:rsidRPr="005217E3" w:rsidRDefault="00A21F1D" w:rsidP="00106CB6">
            <w:pPr>
              <w:rPr>
                <w:szCs w:val="22"/>
                <w:lang w:val="de-DE"/>
              </w:rPr>
            </w:pPr>
          </w:p>
        </w:tc>
      </w:tr>
    </w:tbl>
    <w:p w14:paraId="37249CAF" w14:textId="77777777" w:rsidR="00F9053A" w:rsidRDefault="00F9053A"/>
    <w:p w14:paraId="129BB29B" w14:textId="77777777" w:rsidR="007F1629" w:rsidRDefault="007F1629"/>
    <w:p w14:paraId="7A1F8D4B" w14:textId="77777777" w:rsidR="007F1629" w:rsidRDefault="007F1629"/>
    <w:p w14:paraId="277C5DCD" w14:textId="77777777" w:rsidR="00520662" w:rsidRDefault="00520662"/>
    <w:p w14:paraId="69273625" w14:textId="77777777" w:rsidR="00520662" w:rsidRDefault="00520662"/>
    <w:p w14:paraId="20551DE2" w14:textId="77777777" w:rsidR="007F1629" w:rsidRDefault="007F1629"/>
    <w:p w14:paraId="7C6824EA" w14:textId="77777777" w:rsidR="007F1629" w:rsidRDefault="007F1629"/>
    <w:p w14:paraId="425D1F97" w14:textId="77777777" w:rsidR="007F1629" w:rsidRPr="005217E3" w:rsidRDefault="007F1629"/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253"/>
        <w:gridCol w:w="4747"/>
      </w:tblGrid>
      <w:tr w:rsidR="006B4DB5" w:rsidRPr="005217E3" w14:paraId="38189C79" w14:textId="77777777" w:rsidTr="006B4DB5">
        <w:trPr>
          <w:trHeight w:val="703"/>
        </w:trPr>
        <w:tc>
          <w:tcPr>
            <w:tcW w:w="131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14:paraId="0991C3FE" w14:textId="77777777" w:rsidR="006B4DB5" w:rsidRPr="005217E3" w:rsidRDefault="006B4DB5" w:rsidP="008271FF">
            <w:pPr>
              <w:tabs>
                <w:tab w:val="left" w:pos="5103"/>
              </w:tabs>
              <w:spacing w:before="60" w:after="60" w:line="240" w:lineRule="atLeast"/>
              <w:rPr>
                <w:b/>
                <w:lang w:val="de-DE"/>
              </w:rPr>
            </w:pPr>
            <w:r w:rsidRPr="005217E3">
              <w:rPr>
                <w:b/>
                <w:lang w:val="de-DE"/>
              </w:rPr>
              <w:lastRenderedPageBreak/>
              <w:t>Zentrale Behörde des Bundes</w:t>
            </w:r>
          </w:p>
        </w:tc>
      </w:tr>
      <w:tr w:rsidR="006B4DB5" w:rsidRPr="00A81BD0" w14:paraId="66C1219E" w14:textId="77777777" w:rsidTr="008271FF">
        <w:trPr>
          <w:trHeight w:val="567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</w:tcBorders>
          </w:tcPr>
          <w:p w14:paraId="2337A673" w14:textId="77777777" w:rsidR="001E177F" w:rsidRPr="005217E3" w:rsidRDefault="006B4DB5" w:rsidP="001E177F">
            <w:pPr>
              <w:rPr>
                <w:rFonts w:ascii="Calibri" w:hAnsi="Calibri"/>
                <w:lang w:eastAsia="en-US"/>
              </w:rPr>
            </w:pPr>
            <w:r w:rsidRPr="005217E3">
              <w:rPr>
                <w:lang w:val="de-DE"/>
              </w:rPr>
              <w:t>Bundesamt für Justiz</w:t>
            </w:r>
            <w:r w:rsidR="001E177F" w:rsidRPr="005217E3">
              <w:rPr>
                <w:rFonts w:cs="Arial"/>
                <w:color w:val="44546A"/>
              </w:rPr>
              <w:t> </w:t>
            </w:r>
          </w:p>
          <w:p w14:paraId="28F9511C" w14:textId="77777777" w:rsidR="001E177F" w:rsidRPr="005217E3" w:rsidRDefault="001E177F" w:rsidP="001E177F">
            <w:pPr>
              <w:rPr>
                <w:rFonts w:cs="Arial"/>
              </w:rPr>
            </w:pPr>
            <w:r w:rsidRPr="005217E3">
              <w:rPr>
                <w:rFonts w:cs="Arial"/>
              </w:rPr>
              <w:t>Zentralbehörde internationale</w:t>
            </w:r>
          </w:p>
          <w:p w14:paraId="7FA97603" w14:textId="77777777" w:rsidR="001E177F" w:rsidRPr="005217E3" w:rsidRDefault="001E177F" w:rsidP="001E177F">
            <w:pPr>
              <w:rPr>
                <w:rFonts w:cs="Arial"/>
              </w:rPr>
            </w:pPr>
            <w:r w:rsidRPr="005217E3">
              <w:rPr>
                <w:rFonts w:cs="Arial"/>
              </w:rPr>
              <w:t>Adoptionen</w:t>
            </w:r>
          </w:p>
          <w:p w14:paraId="23213EF0" w14:textId="77777777" w:rsidR="006B4DB5" w:rsidRPr="005217E3" w:rsidRDefault="006B4DB5" w:rsidP="006B4DB5">
            <w:pPr>
              <w:rPr>
                <w:lang w:val="de-DE"/>
              </w:rPr>
            </w:pPr>
            <w:r w:rsidRPr="005217E3">
              <w:rPr>
                <w:lang w:val="de-DE"/>
              </w:rPr>
              <w:t>Bundesrain 20</w:t>
            </w:r>
          </w:p>
          <w:p w14:paraId="4D783BC1" w14:textId="77777777" w:rsidR="006B4DB5" w:rsidRPr="005217E3" w:rsidRDefault="006B4DB5" w:rsidP="006B4DB5">
            <w:pPr>
              <w:rPr>
                <w:lang w:val="de-DE"/>
              </w:rPr>
            </w:pPr>
            <w:r w:rsidRPr="005217E3">
              <w:rPr>
                <w:lang w:val="de-DE"/>
              </w:rPr>
              <w:t xml:space="preserve">3003 Bern </w:t>
            </w:r>
          </w:p>
          <w:p w14:paraId="1899284B" w14:textId="77777777" w:rsidR="006B4DB5" w:rsidRPr="005217E3" w:rsidRDefault="006B4DB5" w:rsidP="006B4DB5">
            <w:pPr>
              <w:rPr>
                <w:lang w:val="de-DE"/>
              </w:rPr>
            </w:pPr>
            <w:r w:rsidRPr="005217E3">
              <w:rPr>
                <w:lang w:val="de-DE"/>
              </w:rPr>
              <w:t>Schweiz</w:t>
            </w:r>
          </w:p>
          <w:p w14:paraId="46AB7C2B" w14:textId="77777777" w:rsidR="006B4DB5" w:rsidRPr="005217E3" w:rsidRDefault="006B4DB5" w:rsidP="006B4DB5">
            <w:pPr>
              <w:rPr>
                <w:lang w:val="de-DE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BC75CEE" w14:textId="77777777" w:rsidR="006B4DB5" w:rsidRPr="005217E3" w:rsidRDefault="006B4DB5" w:rsidP="008271FF">
            <w:pPr>
              <w:rPr>
                <w:lang w:val="de-DE"/>
              </w:rPr>
            </w:pPr>
            <w:r w:rsidRPr="005217E3">
              <w:rPr>
                <w:lang w:val="de-DE"/>
              </w:rPr>
              <w:t>Telefon 058 463 88 64</w:t>
            </w:r>
          </w:p>
          <w:p w14:paraId="6A44F219" w14:textId="77777777" w:rsidR="006B4DB5" w:rsidRPr="005217E3" w:rsidRDefault="006B4DB5" w:rsidP="008271FF">
            <w:pPr>
              <w:rPr>
                <w:lang w:val="de-DE"/>
              </w:rPr>
            </w:pPr>
            <w:r w:rsidRPr="005217E3">
              <w:rPr>
                <w:lang w:val="de-DE"/>
              </w:rPr>
              <w:br/>
            </w:r>
          </w:p>
        </w:tc>
        <w:tc>
          <w:tcPr>
            <w:tcW w:w="4747" w:type="dxa"/>
            <w:tcBorders>
              <w:top w:val="single" w:sz="4" w:space="0" w:color="auto"/>
              <w:bottom w:val="single" w:sz="4" w:space="0" w:color="auto"/>
            </w:tcBorders>
          </w:tcPr>
          <w:p w14:paraId="7208888A" w14:textId="77777777" w:rsidR="00646A8C" w:rsidRPr="005217E3" w:rsidRDefault="00646A8C" w:rsidP="00646A8C">
            <w:pPr>
              <w:rPr>
                <w:lang w:val="it-CH"/>
              </w:rPr>
            </w:pPr>
            <w:r w:rsidRPr="005217E3">
              <w:rPr>
                <w:lang w:val="it-CH"/>
              </w:rPr>
              <w:t xml:space="preserve">E-Mail: </w:t>
            </w:r>
            <w:hyperlink r:id="rId48" w:history="1">
              <w:r w:rsidRPr="005217E3">
                <w:rPr>
                  <w:rStyle w:val="Hyperlink"/>
                  <w:lang w:val="it-CH"/>
                </w:rPr>
                <w:t>adoption@bj.admin.ch</w:t>
              </w:r>
            </w:hyperlink>
            <w:r w:rsidRPr="005217E3">
              <w:rPr>
                <w:lang w:val="it-CH"/>
              </w:rPr>
              <w:t xml:space="preserve"> </w:t>
            </w:r>
          </w:p>
          <w:p w14:paraId="4C6AFFB5" w14:textId="77777777" w:rsidR="00646A8C" w:rsidRPr="005217E3" w:rsidRDefault="00646A8C" w:rsidP="00646A8C">
            <w:pPr>
              <w:rPr>
                <w:i/>
              </w:rPr>
            </w:pPr>
            <w:r w:rsidRPr="005217E3">
              <w:rPr>
                <w:i/>
              </w:rPr>
              <w:t>Bitte benutzen Sie diese allgemeine E-Mail Adresse</w:t>
            </w:r>
          </w:p>
          <w:p w14:paraId="3FE09A0C" w14:textId="77777777" w:rsidR="00646A8C" w:rsidRPr="005217E3" w:rsidRDefault="00646A8C" w:rsidP="008271FF">
            <w:pPr>
              <w:rPr>
                <w:lang w:val="de-DE"/>
              </w:rPr>
            </w:pPr>
          </w:p>
          <w:p w14:paraId="2682894A" w14:textId="77777777" w:rsidR="006B4DB5" w:rsidRPr="005217E3" w:rsidRDefault="006B4DB5" w:rsidP="008271FF">
            <w:pPr>
              <w:rPr>
                <w:lang w:val="de-DE"/>
              </w:rPr>
            </w:pPr>
            <w:r w:rsidRPr="005217E3">
              <w:rPr>
                <w:lang w:val="de-DE"/>
              </w:rPr>
              <w:t xml:space="preserve">E-Mail: </w:t>
            </w:r>
            <w:hyperlink r:id="rId49" w:history="1">
              <w:r w:rsidRPr="005217E3">
                <w:rPr>
                  <w:rStyle w:val="Hyperlink"/>
                  <w:lang w:val="de-DE"/>
                </w:rPr>
                <w:t>joelle.schickel@bj.admin.ch</w:t>
              </w:r>
            </w:hyperlink>
          </w:p>
          <w:p w14:paraId="78D9A7EF" w14:textId="77777777" w:rsidR="006B4DB5" w:rsidRPr="005217E3" w:rsidRDefault="006B4DB5" w:rsidP="008271FF">
            <w:pPr>
              <w:rPr>
                <w:lang w:val="de-DE"/>
              </w:rPr>
            </w:pPr>
            <w:r w:rsidRPr="005217E3">
              <w:rPr>
                <w:lang w:val="de-DE"/>
              </w:rPr>
              <w:t xml:space="preserve">E-Mail: </w:t>
            </w:r>
            <w:hyperlink r:id="rId50" w:history="1">
              <w:r w:rsidRPr="005217E3">
                <w:rPr>
                  <w:rStyle w:val="Hyperlink"/>
                  <w:lang w:val="de-DE"/>
                </w:rPr>
                <w:t>kero.vallon@bj.admin.ch</w:t>
              </w:r>
            </w:hyperlink>
          </w:p>
          <w:p w14:paraId="510C63AD" w14:textId="77777777" w:rsidR="009D01A9" w:rsidRPr="005217E3" w:rsidRDefault="006B4DB5" w:rsidP="008271FF">
            <w:pPr>
              <w:rPr>
                <w:lang w:val="de-DE"/>
              </w:rPr>
            </w:pPr>
            <w:r w:rsidRPr="005217E3">
              <w:rPr>
                <w:lang w:val="de-DE"/>
              </w:rPr>
              <w:t xml:space="preserve">E-Mail: </w:t>
            </w:r>
            <w:hyperlink r:id="rId51" w:history="1">
              <w:r w:rsidR="00020628" w:rsidRPr="005217E3">
                <w:rPr>
                  <w:rStyle w:val="Hyperlink"/>
                  <w:lang w:val="de-DE"/>
                </w:rPr>
                <w:t>maryse.javaux@bj.admin.ch</w:t>
              </w:r>
            </w:hyperlink>
          </w:p>
          <w:p w14:paraId="6358B465" w14:textId="77777777" w:rsidR="0026679D" w:rsidRPr="00020628" w:rsidRDefault="0026679D" w:rsidP="008271FF">
            <w:pPr>
              <w:rPr>
                <w:lang w:val="de-DE"/>
              </w:rPr>
            </w:pPr>
            <w:r w:rsidRPr="005217E3">
              <w:rPr>
                <w:lang w:val="de-DE"/>
              </w:rPr>
              <w:t xml:space="preserve">E-Mail: </w:t>
            </w:r>
            <w:hyperlink r:id="rId52" w:history="1">
              <w:r w:rsidRPr="005217E3">
                <w:rPr>
                  <w:rStyle w:val="Hyperlink"/>
                  <w:rFonts w:cs="Arial"/>
                </w:rPr>
                <w:t>patricia.schabertreber@bj.admin.ch</w:t>
              </w:r>
            </w:hyperlink>
          </w:p>
          <w:p w14:paraId="5D0D6AA5" w14:textId="77777777" w:rsidR="006B4DB5" w:rsidRPr="00A81BD0" w:rsidRDefault="006B4DB5" w:rsidP="008271FF">
            <w:pPr>
              <w:rPr>
                <w:lang w:val="de-DE"/>
              </w:rPr>
            </w:pPr>
          </w:p>
        </w:tc>
      </w:tr>
    </w:tbl>
    <w:p w14:paraId="1A3396E6" w14:textId="77777777" w:rsidR="006B4DB5" w:rsidRDefault="006B4DB5" w:rsidP="00311AF9">
      <w:pPr>
        <w:rPr>
          <w:lang w:val="de-DE"/>
        </w:rPr>
      </w:pPr>
    </w:p>
    <w:sectPr w:rsidR="006B4DB5" w:rsidSect="00BE00F9">
      <w:headerReference w:type="default" r:id="rId53"/>
      <w:footerReference w:type="default" r:id="rId54"/>
      <w:headerReference w:type="first" r:id="rId55"/>
      <w:footerReference w:type="first" r:id="rId56"/>
      <w:pgSz w:w="16840" w:h="11907" w:orient="landscape" w:code="9"/>
      <w:pgMar w:top="1701" w:right="1814" w:bottom="1134" w:left="1985" w:header="454" w:footer="3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C68AA" w14:textId="77777777" w:rsidR="008C69ED" w:rsidRDefault="008C69ED">
      <w:r>
        <w:separator/>
      </w:r>
    </w:p>
  </w:endnote>
  <w:endnote w:type="continuationSeparator" w:id="0">
    <w:p w14:paraId="6E94EA72" w14:textId="77777777" w:rsidR="008C69ED" w:rsidRDefault="008C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4DF0" w14:textId="77777777" w:rsidR="007A23DD" w:rsidRPr="00BE00F9" w:rsidRDefault="007A23DD" w:rsidP="00BE00F9">
    <w:pPr>
      <w:pStyle w:val="Fuzeile"/>
      <w:tabs>
        <w:tab w:val="clear" w:pos="4536"/>
        <w:tab w:val="clear" w:pos="9072"/>
      </w:tabs>
      <w:spacing w:before="0"/>
    </w:pPr>
    <w:r>
      <w:t>S</w:t>
    </w:r>
    <w:r w:rsidR="00C1013C">
      <w:t>tand 1</w:t>
    </w:r>
    <w:r w:rsidR="00C529BA">
      <w:t>3</w:t>
    </w:r>
    <w:r w:rsidR="00C1013C">
      <w:t>.0</w:t>
    </w:r>
    <w:r w:rsidR="00C529BA">
      <w:t>1</w:t>
    </w:r>
    <w:r w:rsidR="00A8045F">
      <w:t>.202</w:t>
    </w:r>
    <w:r w:rsidR="00C529BA"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A330" w14:textId="77777777" w:rsidR="007A23DD" w:rsidRDefault="007A23DD">
    <w:pPr>
      <w:pStyle w:val="Fuzeile"/>
      <w:tabs>
        <w:tab w:val="clear" w:pos="4536"/>
        <w:tab w:val="clear" w:pos="9072"/>
      </w:tabs>
      <w:spacing w:before="0"/>
    </w:pPr>
    <w:bookmarkStart w:id="3" w:name="bmFusszeile"/>
    <w:bookmarkEnd w:id="3"/>
    <w:r>
      <w:t xml:space="preserve">Stand </w:t>
    </w:r>
    <w:r w:rsidR="00C529BA">
      <w:t>13</w:t>
    </w:r>
    <w:r>
      <w:t>.01.202</w:t>
    </w:r>
    <w:r w:rsidR="00C529BA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8688C" w14:textId="77777777" w:rsidR="008C69ED" w:rsidRDefault="008C69ED">
      <w:r>
        <w:separator/>
      </w:r>
    </w:p>
  </w:footnote>
  <w:footnote w:type="continuationSeparator" w:id="0">
    <w:p w14:paraId="0F294A62" w14:textId="77777777" w:rsidR="008C69ED" w:rsidRDefault="008C6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0176" w14:textId="77777777" w:rsidR="007A23DD" w:rsidRPr="008E293C" w:rsidRDefault="00EC23EF" w:rsidP="008E293C">
    <w:pPr>
      <w:pStyle w:val="Kopfzeile2Seite1Zeile"/>
      <w:tabs>
        <w:tab w:val="clear" w:pos="9356"/>
        <w:tab w:val="right" w:pos="13041"/>
      </w:tabs>
      <w:spacing w:before="280"/>
      <w:rPr>
        <w:b w:val="0"/>
        <w:bCs w:val="0"/>
        <w:lang w:val="de-DE"/>
      </w:rPr>
    </w:pPr>
    <w:r>
      <w:rPr>
        <w:b w:val="0"/>
        <w:bCs w:val="0"/>
        <w:noProof/>
        <w:lang w:val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DCFF290" wp14:editId="6D99559A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720090" cy="10332085"/>
              <wp:effectExtent l="0" t="0" r="0" b="0"/>
              <wp:wrapNone/>
              <wp:docPr id="1606571830" name="Rectangl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332085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2DD9AA" id="Rectangle 42" o:spid="_x0000_s1026" style="position:absolute;margin-left:14.2pt;margin-top:14.2pt;width:56.7pt;height:81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" fillcolor="#ddd" stroked="f">
              <w10:wrap anchorx="page" anchory="page"/>
              <w10:anchorlock/>
            </v:rect>
          </w:pict>
        </mc:Fallback>
      </mc:AlternateContent>
    </w:r>
    <w:r w:rsidR="007A23DD">
      <w:rPr>
        <w:b w:val="0"/>
        <w:bCs w:val="0"/>
        <w:noProof/>
        <w:lang w:val="de-DE"/>
      </w:rPr>
      <w:t xml:space="preserve">Verband der kantonalen Zentralbehörden Adoption </w:t>
    </w:r>
    <w:r w:rsidR="007A23DD">
      <w:rPr>
        <w:b w:val="0"/>
        <w:bCs w:val="0"/>
        <w:lang w:val="de-DE"/>
      </w:rPr>
      <w:t>(VZBA)</w:t>
    </w:r>
    <w:r w:rsidR="007A23DD">
      <w:rPr>
        <w:b w:val="0"/>
        <w:bCs w:val="0"/>
        <w:lang w:val="de-DE"/>
      </w:rPr>
      <w:tab/>
    </w:r>
    <w:r w:rsidR="007A23DD">
      <w:rPr>
        <w:b w:val="0"/>
        <w:bCs w:val="0"/>
      </w:rPr>
      <w:t xml:space="preserve">Seite </w:t>
    </w:r>
    <w:r w:rsidR="007A23DD">
      <w:rPr>
        <w:rStyle w:val="Seitenzahl"/>
        <w:b w:val="0"/>
        <w:bCs w:val="0"/>
      </w:rPr>
      <w:fldChar w:fldCharType="begin"/>
    </w:r>
    <w:r w:rsidR="007A23DD">
      <w:rPr>
        <w:rStyle w:val="Seitenzahl"/>
        <w:b w:val="0"/>
        <w:bCs w:val="0"/>
      </w:rPr>
      <w:instrText xml:space="preserve"> PAGE </w:instrText>
    </w:r>
    <w:r w:rsidR="007A23DD">
      <w:rPr>
        <w:rStyle w:val="Seitenzahl"/>
        <w:b w:val="0"/>
        <w:bCs w:val="0"/>
      </w:rPr>
      <w:fldChar w:fldCharType="separate"/>
    </w:r>
    <w:r w:rsidR="00C1013C">
      <w:rPr>
        <w:rStyle w:val="Seitenzahl"/>
        <w:b w:val="0"/>
        <w:bCs w:val="0"/>
        <w:noProof/>
      </w:rPr>
      <w:t>2</w:t>
    </w:r>
    <w:r w:rsidR="007A23DD">
      <w:rPr>
        <w:rStyle w:val="Seitenzahl"/>
        <w:b w:val="0"/>
        <w:bCs w:val="0"/>
      </w:rPr>
      <w:fldChar w:fldCharType="end"/>
    </w:r>
    <w:bookmarkStart w:id="0" w:name="bmDienststelle2Kopfzeile"/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91DF6" w14:textId="77777777" w:rsidR="007A23DD" w:rsidRDefault="007A23DD" w:rsidP="00673E56">
    <w:pPr>
      <w:pStyle w:val="Abteilung2"/>
      <w:ind w:left="0"/>
      <w:rPr>
        <w:sz w:val="24"/>
        <w:szCs w:val="24"/>
      </w:rPr>
    </w:pPr>
  </w:p>
  <w:p w14:paraId="7ADF3484" w14:textId="77777777" w:rsidR="007A23DD" w:rsidRDefault="007A23DD" w:rsidP="00673E56">
    <w:pPr>
      <w:pStyle w:val="Abteilung2"/>
      <w:ind w:left="0"/>
      <w:rPr>
        <w:sz w:val="24"/>
        <w:szCs w:val="24"/>
      </w:rPr>
    </w:pPr>
    <w:r>
      <w:rPr>
        <w:sz w:val="24"/>
        <w:szCs w:val="24"/>
      </w:rPr>
      <w:t>Verband der Kantonalen Zentralbehörden Adoption (VZBA)</w:t>
    </w:r>
  </w:p>
  <w:p w14:paraId="5FEE9719" w14:textId="77777777" w:rsidR="007A23DD" w:rsidRPr="00C61AD4" w:rsidRDefault="007A23DD" w:rsidP="00673E56">
    <w:pPr>
      <w:pStyle w:val="Abteilung2"/>
      <w:ind w:left="0"/>
      <w:rPr>
        <w:sz w:val="24"/>
        <w:szCs w:val="24"/>
        <w:lang w:val="fr-FR"/>
      </w:rPr>
    </w:pPr>
    <w:r>
      <w:rPr>
        <w:sz w:val="24"/>
        <w:szCs w:val="24"/>
        <w:lang w:val="fr-FR"/>
      </w:rPr>
      <w:t>L’Association des autorités centrales cantonales en matière d’adoption (AACA)</w:t>
    </w:r>
  </w:p>
  <w:p w14:paraId="5F2790B1" w14:textId="77777777" w:rsidR="007A23DD" w:rsidRPr="00C61AD4" w:rsidRDefault="007A23DD" w:rsidP="00673E56">
    <w:pPr>
      <w:pStyle w:val="Abteilung2"/>
      <w:ind w:left="0"/>
      <w:rPr>
        <w:bCs w:val="0"/>
        <w:sz w:val="28"/>
        <w:szCs w:val="22"/>
        <w:lang w:val="fr-FR"/>
      </w:rPr>
    </w:pPr>
    <w:r>
      <w:rPr>
        <w:rFonts w:cs="Arial"/>
        <w:sz w:val="24"/>
        <w:szCs w:val="24"/>
        <w:lang w:val="it-IT"/>
      </w:rPr>
      <w:t>L’Associazione delle autorità centrali cantonali in materia di adozione (AACA)</w:t>
    </w:r>
    <w:r w:rsidR="00EC23EF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E75E63D" wp14:editId="7C0E7E36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720090" cy="10332085"/>
              <wp:effectExtent l="0" t="0" r="0" b="0"/>
              <wp:wrapNone/>
              <wp:docPr id="1086628984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332085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C1AA1" w14:textId="77777777" w:rsidR="007A23DD" w:rsidRDefault="007A23DD" w:rsidP="00673E5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6D564690" w14:textId="77777777" w:rsidR="007A23DD" w:rsidRDefault="007A23DD" w:rsidP="00673E5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21DDE55F" w14:textId="77777777" w:rsidR="007A23DD" w:rsidRDefault="00EC23EF" w:rsidP="00673E56">
                          <w:pPr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noProof/>
                              <w:sz w:val="20"/>
                              <w:lang w:eastAsia="de-CH"/>
                            </w:rPr>
                            <w:drawing>
                              <wp:inline distT="0" distB="0" distL="0" distR="0" wp14:anchorId="53CA196E" wp14:editId="0B3E8148">
                                <wp:extent cx="466090" cy="896620"/>
                                <wp:effectExtent l="0" t="0" r="0" b="0"/>
                                <wp:docPr id="2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d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8966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75E63D" id="Rectangle 38" o:spid="_x0000_s1026" style="position:absolute;margin-left:14.2pt;margin-top:14.2pt;width:56.7pt;height:813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" fillcolor="#ddd" stroked="f">
              <v:textbox>
                <w:txbxContent>
                  <w:p w14:paraId="0ABC1AA1" w14:textId="77777777" w:rsidR="007A23DD" w:rsidRDefault="007A23DD" w:rsidP="00673E56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6D564690" w14:textId="77777777" w:rsidR="007A23DD" w:rsidRDefault="007A23DD" w:rsidP="00673E56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21DDE55F" w14:textId="77777777" w:rsidR="007A23DD" w:rsidRDefault="00EC23EF" w:rsidP="00673E56">
                    <w:pPr>
                      <w:jc w:val="center"/>
                    </w:pPr>
                    <w:r>
                      <w:rPr>
                        <w:rFonts w:ascii="Times New Roman" w:hAnsi="Times New Roman"/>
                        <w:b/>
                        <w:bCs/>
                        <w:noProof/>
                        <w:sz w:val="20"/>
                        <w:lang w:eastAsia="de-CH"/>
                      </w:rPr>
                      <w:drawing>
                        <wp:inline distT="0" distB="0" distL="0" distR="0" wp14:anchorId="53CA196E" wp14:editId="0B3E8148">
                          <wp:extent cx="466090" cy="896620"/>
                          <wp:effectExtent l="0" t="0" r="0" b="0"/>
                          <wp:docPr id="2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d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6090" cy="8966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EC23EF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30CC578" wp14:editId="2C005D25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720090" cy="10332085"/>
              <wp:effectExtent l="0" t="0" r="0" b="0"/>
              <wp:wrapNone/>
              <wp:docPr id="944679825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332085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82D2CA" w14:textId="77777777" w:rsidR="007A23DD" w:rsidRDefault="007A23DD" w:rsidP="00FC71AA">
                          <w:pPr>
                            <w:pStyle w:val="Fuzeile"/>
                            <w:tabs>
                              <w:tab w:val="left" w:pos="708"/>
                            </w:tabs>
                            <w:spacing w:before="0"/>
                          </w:pPr>
                        </w:p>
                        <w:p w14:paraId="0DDD5D16" w14:textId="77777777" w:rsidR="007A23DD" w:rsidRDefault="007A23DD" w:rsidP="00FC71AA">
                          <w:pPr>
                            <w:pStyle w:val="Fuzeile"/>
                            <w:tabs>
                              <w:tab w:val="left" w:pos="708"/>
                            </w:tabs>
                            <w:spacing w:before="0"/>
                            <w:rPr>
                              <w:sz w:val="22"/>
                            </w:rPr>
                          </w:pPr>
                        </w:p>
                        <w:p w14:paraId="0048D655" w14:textId="77777777" w:rsidR="007A23DD" w:rsidRDefault="007A23DD" w:rsidP="00FC71AA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05533D58" w14:textId="77777777" w:rsidR="007A23DD" w:rsidRDefault="00EC23EF" w:rsidP="00FC71AA">
                          <w:pPr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noProof/>
                              <w:sz w:val="20"/>
                              <w:lang w:eastAsia="de-CH"/>
                            </w:rPr>
                            <w:drawing>
                              <wp:inline distT="0" distB="0" distL="0" distR="0" wp14:anchorId="77F26558" wp14:editId="2926D808">
                                <wp:extent cx="489585" cy="613410"/>
                                <wp:effectExtent l="0" t="0" r="0" b="0"/>
                                <wp:docPr id="4" name="Bild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958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0CC578" id="Rectangle 43" o:spid="_x0000_s1027" style="position:absolute;margin-left:14.2pt;margin-top:14.2pt;width:56.7pt;height:81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" fillcolor="#ddd" stroked="f">
              <v:textbox>
                <w:txbxContent>
                  <w:p w14:paraId="3882D2CA" w14:textId="77777777" w:rsidR="007A23DD" w:rsidRDefault="007A23DD" w:rsidP="00FC71AA">
                    <w:pPr>
                      <w:pStyle w:val="Fuzeile"/>
                      <w:tabs>
                        <w:tab w:val="left" w:pos="708"/>
                      </w:tabs>
                      <w:spacing w:before="0"/>
                    </w:pPr>
                  </w:p>
                  <w:p w14:paraId="0DDD5D16" w14:textId="77777777" w:rsidR="007A23DD" w:rsidRDefault="007A23DD" w:rsidP="00FC71AA">
                    <w:pPr>
                      <w:pStyle w:val="Fuzeile"/>
                      <w:tabs>
                        <w:tab w:val="left" w:pos="708"/>
                      </w:tabs>
                      <w:spacing w:before="0"/>
                      <w:rPr>
                        <w:sz w:val="22"/>
                      </w:rPr>
                    </w:pPr>
                  </w:p>
                  <w:p w14:paraId="0048D655" w14:textId="77777777" w:rsidR="007A23DD" w:rsidRDefault="007A23DD" w:rsidP="00FC71AA">
                    <w:pPr>
                      <w:jc w:val="center"/>
                      <w:rPr>
                        <w:sz w:val="18"/>
                      </w:rPr>
                    </w:pPr>
                  </w:p>
                  <w:p w14:paraId="05533D58" w14:textId="77777777" w:rsidR="007A23DD" w:rsidRDefault="00EC23EF" w:rsidP="00FC71AA">
                    <w:pPr>
                      <w:jc w:val="center"/>
                    </w:pPr>
                    <w:r>
                      <w:rPr>
                        <w:rFonts w:ascii="Times New Roman" w:hAnsi="Times New Roman"/>
                        <w:b/>
                        <w:bCs/>
                        <w:noProof/>
                        <w:sz w:val="20"/>
                        <w:lang w:eastAsia="de-CH"/>
                      </w:rPr>
                      <w:drawing>
                        <wp:inline distT="0" distB="0" distL="0" distR="0" wp14:anchorId="77F26558" wp14:editId="2926D808">
                          <wp:extent cx="489585" cy="613410"/>
                          <wp:effectExtent l="0" t="0" r="0" b="0"/>
                          <wp:docPr id="4" name="Bild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958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EC23EF">
      <w:rPr>
        <w:noProof/>
        <w:lang w:val="de-DE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5021209" wp14:editId="5B7AA295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720090" cy="10332085"/>
              <wp:effectExtent l="0" t="0" r="0" b="0"/>
              <wp:wrapNone/>
              <wp:docPr id="1433319559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332085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4E9D3" w14:textId="77777777" w:rsidR="007A23DD" w:rsidRDefault="007A23DD">
                          <w:pPr>
                            <w:pStyle w:val="Fuzeile"/>
                            <w:tabs>
                              <w:tab w:val="clear" w:pos="4536"/>
                              <w:tab w:val="clear" w:pos="9072"/>
                            </w:tabs>
                            <w:spacing w:before="0"/>
                          </w:pPr>
                        </w:p>
                        <w:p w14:paraId="7BCB4127" w14:textId="77777777" w:rsidR="007A23DD" w:rsidRDefault="007A23DD">
                          <w:pPr>
                            <w:pStyle w:val="Fuzeile"/>
                            <w:tabs>
                              <w:tab w:val="clear" w:pos="4536"/>
                              <w:tab w:val="clear" w:pos="9072"/>
                            </w:tabs>
                            <w:spacing w:before="0"/>
                            <w:rPr>
                              <w:sz w:val="22"/>
                            </w:rPr>
                          </w:pPr>
                        </w:p>
                        <w:p w14:paraId="3F8F7EF6" w14:textId="77777777" w:rsidR="007A23DD" w:rsidRDefault="007A23DD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7F067EB4" w14:textId="77777777" w:rsidR="007A23DD" w:rsidRDefault="00EC23EF">
                          <w:pPr>
                            <w:jc w:val="center"/>
                          </w:pPr>
                          <w:r>
                            <w:rPr>
                              <w:b/>
                              <w:bCs/>
                              <w:noProof/>
                            </w:rPr>
                            <w:drawing>
                              <wp:inline distT="0" distB="0" distL="0" distR="0" wp14:anchorId="523A7682" wp14:editId="27E13DA2">
                                <wp:extent cx="489585" cy="613410"/>
                                <wp:effectExtent l="0" t="0" r="0" b="0"/>
                                <wp:docPr id="6" name="Bild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958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021209" id="_x0000_s1028" style="position:absolute;margin-left:14.2pt;margin-top:14.2pt;width:56.7pt;height:813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" fillcolor="#ddd" stroked="f">
              <v:textbox>
                <w:txbxContent>
                  <w:p w14:paraId="7144E9D3" w14:textId="77777777" w:rsidR="007A23DD" w:rsidRDefault="007A23DD">
                    <w:pPr>
                      <w:pStyle w:val="Fuzeile"/>
                      <w:tabs>
                        <w:tab w:val="clear" w:pos="4536"/>
                        <w:tab w:val="clear" w:pos="9072"/>
                      </w:tabs>
                      <w:spacing w:before="0"/>
                    </w:pPr>
                  </w:p>
                  <w:p w14:paraId="7BCB4127" w14:textId="77777777" w:rsidR="007A23DD" w:rsidRDefault="007A23DD">
                    <w:pPr>
                      <w:pStyle w:val="Fuzeile"/>
                      <w:tabs>
                        <w:tab w:val="clear" w:pos="4536"/>
                        <w:tab w:val="clear" w:pos="9072"/>
                      </w:tabs>
                      <w:spacing w:before="0"/>
                      <w:rPr>
                        <w:sz w:val="22"/>
                      </w:rPr>
                    </w:pPr>
                  </w:p>
                  <w:p w14:paraId="3F8F7EF6" w14:textId="77777777" w:rsidR="007A23DD" w:rsidRDefault="007A23DD">
                    <w:pPr>
                      <w:jc w:val="center"/>
                      <w:rPr>
                        <w:sz w:val="18"/>
                      </w:rPr>
                    </w:pPr>
                  </w:p>
                  <w:p w14:paraId="7F067EB4" w14:textId="77777777" w:rsidR="007A23DD" w:rsidRDefault="00EC23EF">
                    <w:pPr>
                      <w:jc w:val="center"/>
                    </w:pPr>
                    <w:r>
                      <w:rPr>
                        <w:b/>
                        <w:bCs/>
                        <w:noProof/>
                      </w:rPr>
                      <w:drawing>
                        <wp:inline distT="0" distB="0" distL="0" distR="0" wp14:anchorId="523A7682" wp14:editId="27E13DA2">
                          <wp:extent cx="489585" cy="613410"/>
                          <wp:effectExtent l="0" t="0" r="0" b="0"/>
                          <wp:docPr id="6" name="Bild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958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bookmarkStart w:id="1" w:name="bmDepartement2"/>
    <w:bookmarkStart w:id="2" w:name="bmDienststelle2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A905E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9B5AAC"/>
    <w:multiLevelType w:val="hybridMultilevel"/>
    <w:tmpl w:val="FDECEF12"/>
    <w:lvl w:ilvl="0" w:tplc="D58A9AC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22569"/>
    <w:multiLevelType w:val="multilevel"/>
    <w:tmpl w:val="1DB65376"/>
    <w:lvl w:ilvl="0">
      <w:start w:val="1"/>
      <w:numFmt w:val="decimal"/>
      <w:pStyle w:val="berschrift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93082143">
    <w:abstractNumId w:val="2"/>
  </w:num>
  <w:num w:numId="2" w16cid:durableId="1982496617">
    <w:abstractNumId w:val="2"/>
  </w:num>
  <w:num w:numId="3" w16cid:durableId="853963127">
    <w:abstractNumId w:val="2"/>
  </w:num>
  <w:num w:numId="4" w16cid:durableId="718238063">
    <w:abstractNumId w:val="2"/>
  </w:num>
  <w:num w:numId="5" w16cid:durableId="1942716383">
    <w:abstractNumId w:val="2"/>
  </w:num>
  <w:num w:numId="6" w16cid:durableId="1819684370">
    <w:abstractNumId w:val="2"/>
  </w:num>
  <w:num w:numId="7" w16cid:durableId="693112024">
    <w:abstractNumId w:val="2"/>
  </w:num>
  <w:num w:numId="8" w16cid:durableId="1736124515">
    <w:abstractNumId w:val="2"/>
  </w:num>
  <w:num w:numId="9" w16cid:durableId="148256985">
    <w:abstractNumId w:val="0"/>
  </w:num>
  <w:num w:numId="10" w16cid:durableId="320475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9" w:dllVersion="512" w:checkStyle="1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autoHyphenation/>
  <w:hyphenationZone w:val="142"/>
  <w:doNotHyphenateCaps/>
  <w:drawingGridHorizontalSpacing w:val="119"/>
  <w:drawingGridVerticalSpacing w:val="119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>
      <o:colormru v:ext="edit" colors="#9cf,#bdf,#cde6ff,#eaeaea,#f0f0f0,#ddd,#b2b2b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ED"/>
    <w:rsid w:val="00020628"/>
    <w:rsid w:val="00027CAA"/>
    <w:rsid w:val="00042DE2"/>
    <w:rsid w:val="00060E56"/>
    <w:rsid w:val="00085CB2"/>
    <w:rsid w:val="000960D7"/>
    <w:rsid w:val="000A2129"/>
    <w:rsid w:val="000A3DB8"/>
    <w:rsid w:val="000A4C41"/>
    <w:rsid w:val="000C33C8"/>
    <w:rsid w:val="000C4B01"/>
    <w:rsid w:val="000C76C3"/>
    <w:rsid w:val="000E0EDA"/>
    <w:rsid w:val="000E44EA"/>
    <w:rsid w:val="000F4398"/>
    <w:rsid w:val="00100454"/>
    <w:rsid w:val="00103287"/>
    <w:rsid w:val="00104070"/>
    <w:rsid w:val="00106CB6"/>
    <w:rsid w:val="001242DA"/>
    <w:rsid w:val="0012665B"/>
    <w:rsid w:val="00133CDC"/>
    <w:rsid w:val="0014128F"/>
    <w:rsid w:val="00141349"/>
    <w:rsid w:val="001424F7"/>
    <w:rsid w:val="0014385E"/>
    <w:rsid w:val="00152F65"/>
    <w:rsid w:val="001538E6"/>
    <w:rsid w:val="0015519E"/>
    <w:rsid w:val="00160DDE"/>
    <w:rsid w:val="00176292"/>
    <w:rsid w:val="001776A9"/>
    <w:rsid w:val="0018195A"/>
    <w:rsid w:val="001B25EC"/>
    <w:rsid w:val="001B31E6"/>
    <w:rsid w:val="001D67DB"/>
    <w:rsid w:val="001E177F"/>
    <w:rsid w:val="001F387B"/>
    <w:rsid w:val="00220656"/>
    <w:rsid w:val="0023290B"/>
    <w:rsid w:val="00241FE6"/>
    <w:rsid w:val="0026679D"/>
    <w:rsid w:val="0026786D"/>
    <w:rsid w:val="00285D38"/>
    <w:rsid w:val="00286EAB"/>
    <w:rsid w:val="00290D4B"/>
    <w:rsid w:val="00291884"/>
    <w:rsid w:val="00294895"/>
    <w:rsid w:val="00297905"/>
    <w:rsid w:val="002A63B7"/>
    <w:rsid w:val="002D523B"/>
    <w:rsid w:val="002E2D1B"/>
    <w:rsid w:val="002E5EBD"/>
    <w:rsid w:val="00303B82"/>
    <w:rsid w:val="00311AF9"/>
    <w:rsid w:val="003128BB"/>
    <w:rsid w:val="0032052A"/>
    <w:rsid w:val="0032129A"/>
    <w:rsid w:val="00326228"/>
    <w:rsid w:val="003306A7"/>
    <w:rsid w:val="003356E3"/>
    <w:rsid w:val="00341813"/>
    <w:rsid w:val="003418B1"/>
    <w:rsid w:val="00350D7D"/>
    <w:rsid w:val="00356F2C"/>
    <w:rsid w:val="0036038E"/>
    <w:rsid w:val="00365A23"/>
    <w:rsid w:val="00372E7F"/>
    <w:rsid w:val="00383F1D"/>
    <w:rsid w:val="0038574C"/>
    <w:rsid w:val="003942E4"/>
    <w:rsid w:val="003975B1"/>
    <w:rsid w:val="003A2DED"/>
    <w:rsid w:val="003A54DD"/>
    <w:rsid w:val="003B4085"/>
    <w:rsid w:val="003B5374"/>
    <w:rsid w:val="003D7A18"/>
    <w:rsid w:val="003E1146"/>
    <w:rsid w:val="003E329C"/>
    <w:rsid w:val="004079D2"/>
    <w:rsid w:val="00412AAB"/>
    <w:rsid w:val="00424A4E"/>
    <w:rsid w:val="00430E3D"/>
    <w:rsid w:val="0043528F"/>
    <w:rsid w:val="004409AF"/>
    <w:rsid w:val="00445D80"/>
    <w:rsid w:val="00467FC9"/>
    <w:rsid w:val="0047180A"/>
    <w:rsid w:val="004718FC"/>
    <w:rsid w:val="00472C2E"/>
    <w:rsid w:val="0047351F"/>
    <w:rsid w:val="00473659"/>
    <w:rsid w:val="0048651D"/>
    <w:rsid w:val="0049692A"/>
    <w:rsid w:val="004A2B56"/>
    <w:rsid w:val="004A41FC"/>
    <w:rsid w:val="004B47C4"/>
    <w:rsid w:val="004C2FC0"/>
    <w:rsid w:val="004C71B1"/>
    <w:rsid w:val="004C7E04"/>
    <w:rsid w:val="004E019F"/>
    <w:rsid w:val="0051535C"/>
    <w:rsid w:val="00520146"/>
    <w:rsid w:val="0052050C"/>
    <w:rsid w:val="00520662"/>
    <w:rsid w:val="005217E3"/>
    <w:rsid w:val="00524C93"/>
    <w:rsid w:val="00530CA5"/>
    <w:rsid w:val="00533CED"/>
    <w:rsid w:val="00554812"/>
    <w:rsid w:val="00584396"/>
    <w:rsid w:val="00594FB4"/>
    <w:rsid w:val="005952AF"/>
    <w:rsid w:val="005A5786"/>
    <w:rsid w:val="005C44B0"/>
    <w:rsid w:val="005C5325"/>
    <w:rsid w:val="005D3C06"/>
    <w:rsid w:val="0060305E"/>
    <w:rsid w:val="0060759E"/>
    <w:rsid w:val="00636999"/>
    <w:rsid w:val="00646A8C"/>
    <w:rsid w:val="00650BC3"/>
    <w:rsid w:val="00652F5E"/>
    <w:rsid w:val="006604CA"/>
    <w:rsid w:val="00673E56"/>
    <w:rsid w:val="006829D5"/>
    <w:rsid w:val="00685921"/>
    <w:rsid w:val="00687F08"/>
    <w:rsid w:val="00690B2D"/>
    <w:rsid w:val="006A06FC"/>
    <w:rsid w:val="006B0F96"/>
    <w:rsid w:val="006B18DE"/>
    <w:rsid w:val="006B4DB5"/>
    <w:rsid w:val="006E096F"/>
    <w:rsid w:val="006E7E85"/>
    <w:rsid w:val="006F0596"/>
    <w:rsid w:val="006F0CE1"/>
    <w:rsid w:val="006F40D5"/>
    <w:rsid w:val="006F5EEB"/>
    <w:rsid w:val="00703A2C"/>
    <w:rsid w:val="007043D7"/>
    <w:rsid w:val="00705EB0"/>
    <w:rsid w:val="00707E3A"/>
    <w:rsid w:val="00713CFE"/>
    <w:rsid w:val="007272DA"/>
    <w:rsid w:val="00734AFD"/>
    <w:rsid w:val="00741E1B"/>
    <w:rsid w:val="00742A99"/>
    <w:rsid w:val="00746774"/>
    <w:rsid w:val="00752A59"/>
    <w:rsid w:val="0076300F"/>
    <w:rsid w:val="007661AA"/>
    <w:rsid w:val="0077417D"/>
    <w:rsid w:val="00792807"/>
    <w:rsid w:val="007A1690"/>
    <w:rsid w:val="007A23DD"/>
    <w:rsid w:val="007B4364"/>
    <w:rsid w:val="007B6C78"/>
    <w:rsid w:val="007E79A7"/>
    <w:rsid w:val="007F1629"/>
    <w:rsid w:val="007F43A6"/>
    <w:rsid w:val="007F49F8"/>
    <w:rsid w:val="00814E51"/>
    <w:rsid w:val="008271FF"/>
    <w:rsid w:val="00835A1C"/>
    <w:rsid w:val="00864486"/>
    <w:rsid w:val="0088274B"/>
    <w:rsid w:val="008873BB"/>
    <w:rsid w:val="008A0BFF"/>
    <w:rsid w:val="008C1512"/>
    <w:rsid w:val="008C69ED"/>
    <w:rsid w:val="008E2064"/>
    <w:rsid w:val="008E293C"/>
    <w:rsid w:val="008E5C0B"/>
    <w:rsid w:val="008F23F8"/>
    <w:rsid w:val="00910F4A"/>
    <w:rsid w:val="0091219E"/>
    <w:rsid w:val="00920ED0"/>
    <w:rsid w:val="00943A70"/>
    <w:rsid w:val="00943C9D"/>
    <w:rsid w:val="0094583F"/>
    <w:rsid w:val="00946137"/>
    <w:rsid w:val="00995622"/>
    <w:rsid w:val="009D01A9"/>
    <w:rsid w:val="009D02C8"/>
    <w:rsid w:val="00A13F9B"/>
    <w:rsid w:val="00A16839"/>
    <w:rsid w:val="00A21F1D"/>
    <w:rsid w:val="00A241E2"/>
    <w:rsid w:val="00A2529C"/>
    <w:rsid w:val="00A405A9"/>
    <w:rsid w:val="00A42FD7"/>
    <w:rsid w:val="00A45492"/>
    <w:rsid w:val="00A62255"/>
    <w:rsid w:val="00A67665"/>
    <w:rsid w:val="00A7363B"/>
    <w:rsid w:val="00A8045F"/>
    <w:rsid w:val="00A81BD0"/>
    <w:rsid w:val="00A82F5D"/>
    <w:rsid w:val="00A93748"/>
    <w:rsid w:val="00A96DE7"/>
    <w:rsid w:val="00A97668"/>
    <w:rsid w:val="00AB2DA7"/>
    <w:rsid w:val="00AC345E"/>
    <w:rsid w:val="00B0382C"/>
    <w:rsid w:val="00B1789A"/>
    <w:rsid w:val="00B32909"/>
    <w:rsid w:val="00B363D2"/>
    <w:rsid w:val="00B414FD"/>
    <w:rsid w:val="00B41A31"/>
    <w:rsid w:val="00B47AE1"/>
    <w:rsid w:val="00B524A5"/>
    <w:rsid w:val="00B666BF"/>
    <w:rsid w:val="00B701D2"/>
    <w:rsid w:val="00B73200"/>
    <w:rsid w:val="00B77677"/>
    <w:rsid w:val="00B9714B"/>
    <w:rsid w:val="00BA6EED"/>
    <w:rsid w:val="00BB194D"/>
    <w:rsid w:val="00BD2F16"/>
    <w:rsid w:val="00BE00F9"/>
    <w:rsid w:val="00BE22D8"/>
    <w:rsid w:val="00BE2F16"/>
    <w:rsid w:val="00BF03B0"/>
    <w:rsid w:val="00BF386D"/>
    <w:rsid w:val="00C01713"/>
    <w:rsid w:val="00C03FAC"/>
    <w:rsid w:val="00C1013C"/>
    <w:rsid w:val="00C206B8"/>
    <w:rsid w:val="00C22F3D"/>
    <w:rsid w:val="00C23727"/>
    <w:rsid w:val="00C36456"/>
    <w:rsid w:val="00C41DEF"/>
    <w:rsid w:val="00C529BA"/>
    <w:rsid w:val="00C61AD4"/>
    <w:rsid w:val="00C62F4D"/>
    <w:rsid w:val="00C66AD7"/>
    <w:rsid w:val="00C70687"/>
    <w:rsid w:val="00C73552"/>
    <w:rsid w:val="00C73C33"/>
    <w:rsid w:val="00C816DB"/>
    <w:rsid w:val="00C871A0"/>
    <w:rsid w:val="00C90645"/>
    <w:rsid w:val="00CA3A72"/>
    <w:rsid w:val="00CA7810"/>
    <w:rsid w:val="00CC4801"/>
    <w:rsid w:val="00CE05AA"/>
    <w:rsid w:val="00CF0B96"/>
    <w:rsid w:val="00D24ED8"/>
    <w:rsid w:val="00D26B11"/>
    <w:rsid w:val="00D30C78"/>
    <w:rsid w:val="00D4483A"/>
    <w:rsid w:val="00D4699D"/>
    <w:rsid w:val="00D54DE7"/>
    <w:rsid w:val="00D62ECA"/>
    <w:rsid w:val="00D63176"/>
    <w:rsid w:val="00D7723C"/>
    <w:rsid w:val="00D81CBD"/>
    <w:rsid w:val="00D83CC4"/>
    <w:rsid w:val="00D87003"/>
    <w:rsid w:val="00D96AF6"/>
    <w:rsid w:val="00D97580"/>
    <w:rsid w:val="00DB61F0"/>
    <w:rsid w:val="00DC0FD4"/>
    <w:rsid w:val="00DF1076"/>
    <w:rsid w:val="00DF1B08"/>
    <w:rsid w:val="00E15303"/>
    <w:rsid w:val="00E24301"/>
    <w:rsid w:val="00E256DB"/>
    <w:rsid w:val="00E42305"/>
    <w:rsid w:val="00E56EB8"/>
    <w:rsid w:val="00E6704E"/>
    <w:rsid w:val="00E808FE"/>
    <w:rsid w:val="00EB0432"/>
    <w:rsid w:val="00EB2146"/>
    <w:rsid w:val="00EB5D0B"/>
    <w:rsid w:val="00EB7227"/>
    <w:rsid w:val="00EC0EA2"/>
    <w:rsid w:val="00EC23EF"/>
    <w:rsid w:val="00EC27EC"/>
    <w:rsid w:val="00ED65BF"/>
    <w:rsid w:val="00EE44E3"/>
    <w:rsid w:val="00EE759B"/>
    <w:rsid w:val="00EE7CC8"/>
    <w:rsid w:val="00EF36B7"/>
    <w:rsid w:val="00F04184"/>
    <w:rsid w:val="00F16DA7"/>
    <w:rsid w:val="00F267F0"/>
    <w:rsid w:val="00F63D1C"/>
    <w:rsid w:val="00F8642C"/>
    <w:rsid w:val="00F903F0"/>
    <w:rsid w:val="00F9053A"/>
    <w:rsid w:val="00F927E5"/>
    <w:rsid w:val="00F93E58"/>
    <w:rsid w:val="00FB4D6E"/>
    <w:rsid w:val="00FC59CB"/>
    <w:rsid w:val="00FC71AA"/>
    <w:rsid w:val="00F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cf,#bdf,#cde6ff,#eaeaea,#f0f0f0,#ddd,#b2b2b2"/>
    </o:shapedefaults>
    <o:shapelayout v:ext="edit">
      <o:idmap v:ext="edit" data="2"/>
    </o:shapelayout>
  </w:shapeDefaults>
  <w:decimalSymbol w:val="."/>
  <w:listSeparator w:val=";"/>
  <w14:docId w14:val="13D084CF"/>
  <w15:chartTrackingRefBased/>
  <w15:docId w15:val="{15FBC3FE-DC92-4377-971A-71869301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408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Textkrper"/>
    <w:qFormat/>
    <w:pPr>
      <w:keepNext/>
      <w:numPr>
        <w:numId w:val="8"/>
      </w:numPr>
      <w:tabs>
        <w:tab w:val="clear" w:pos="432"/>
        <w:tab w:val="num" w:pos="360"/>
        <w:tab w:val="left" w:pos="992"/>
      </w:tabs>
      <w:spacing w:before="480" w:after="80"/>
      <w:ind w:left="360" w:hanging="360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Textkrper"/>
    <w:qFormat/>
    <w:pPr>
      <w:keepNext/>
      <w:numPr>
        <w:ilvl w:val="1"/>
        <w:numId w:val="8"/>
      </w:numPr>
      <w:tabs>
        <w:tab w:val="clear" w:pos="567"/>
        <w:tab w:val="num" w:pos="360"/>
        <w:tab w:val="left" w:pos="992"/>
      </w:tabs>
      <w:spacing w:before="400" w:after="80"/>
      <w:ind w:left="360" w:hanging="360"/>
      <w:outlineLvl w:val="1"/>
    </w:pPr>
    <w:rPr>
      <w:rFonts w:cs="Arial"/>
      <w:b/>
      <w:bCs/>
      <w:iCs/>
      <w:sz w:val="26"/>
      <w:szCs w:val="28"/>
    </w:rPr>
  </w:style>
  <w:style w:type="paragraph" w:styleId="berschrift3">
    <w:name w:val="heading 3"/>
    <w:basedOn w:val="Standard"/>
    <w:next w:val="Textkrper"/>
    <w:qFormat/>
    <w:pPr>
      <w:keepNext/>
      <w:numPr>
        <w:ilvl w:val="2"/>
        <w:numId w:val="8"/>
      </w:numPr>
      <w:tabs>
        <w:tab w:val="clear" w:pos="720"/>
        <w:tab w:val="num" w:pos="360"/>
        <w:tab w:val="left" w:pos="992"/>
      </w:tabs>
      <w:spacing w:before="320" w:after="80"/>
      <w:ind w:left="360" w:hanging="3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Textkrper"/>
    <w:qFormat/>
    <w:pPr>
      <w:keepNext/>
      <w:numPr>
        <w:ilvl w:val="3"/>
        <w:numId w:val="8"/>
      </w:numPr>
      <w:tabs>
        <w:tab w:val="clear" w:pos="864"/>
        <w:tab w:val="num" w:pos="360"/>
        <w:tab w:val="left" w:pos="992"/>
      </w:tabs>
      <w:spacing w:before="240" w:after="80"/>
      <w:ind w:left="360" w:hanging="36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B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480"/>
    </w:pPr>
    <w:rPr>
      <w:sz w:val="18"/>
    </w:rPr>
  </w:style>
  <w:style w:type="character" w:styleId="Seitenzahl">
    <w:name w:val="page number"/>
    <w:rPr>
      <w:rFonts w:ascii="Arial" w:hAnsi="Arial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customStyle="1" w:styleId="Unterabteilung">
    <w:name w:val="Unterabteilung"/>
    <w:basedOn w:val="Kopfzeile"/>
    <w:pPr>
      <w:spacing w:after="240"/>
    </w:pPr>
    <w:rPr>
      <w:b/>
    </w:rPr>
  </w:style>
  <w:style w:type="paragraph" w:customStyle="1" w:styleId="Absender">
    <w:name w:val="Absender"/>
    <w:basedOn w:val="Standard"/>
    <w:pPr>
      <w:tabs>
        <w:tab w:val="left" w:pos="851"/>
      </w:tabs>
    </w:pPr>
    <w:rPr>
      <w:sz w:val="18"/>
    </w:rPr>
  </w:style>
  <w:style w:type="paragraph" w:customStyle="1" w:styleId="Departement">
    <w:name w:val="Departement"/>
    <w:basedOn w:val="Kopfzeile"/>
    <w:next w:val="Dienststelle"/>
    <w:pPr>
      <w:spacing w:before="380"/>
    </w:pPr>
  </w:style>
  <w:style w:type="paragraph" w:customStyle="1" w:styleId="Dienststelle">
    <w:name w:val="Dienststelle"/>
    <w:basedOn w:val="Kopfzeile"/>
    <w:next w:val="Standard"/>
    <w:pPr>
      <w:spacing w:before="340" w:after="200"/>
    </w:pPr>
  </w:style>
  <w:style w:type="paragraph" w:styleId="Textkrper">
    <w:name w:val="Body Text"/>
    <w:basedOn w:val="Standard"/>
    <w:pPr>
      <w:spacing w:line="280" w:lineRule="exact"/>
    </w:pPr>
  </w:style>
  <w:style w:type="paragraph" w:styleId="Anrede">
    <w:name w:val="Salutation"/>
    <w:basedOn w:val="Standard"/>
    <w:next w:val="Textkrper"/>
  </w:style>
  <w:style w:type="paragraph" w:customStyle="1" w:styleId="Betreff">
    <w:name w:val="Betreff"/>
    <w:basedOn w:val="Standard"/>
    <w:next w:val="Anrede"/>
    <w:rPr>
      <w:b/>
    </w:rPr>
  </w:style>
  <w:style w:type="paragraph" w:customStyle="1" w:styleId="OrtDatum">
    <w:name w:val="Ort &amp; Datum"/>
    <w:basedOn w:val="Standard"/>
    <w:next w:val="Betreff"/>
    <w:pPr>
      <w:spacing w:before="900" w:after="400"/>
      <w:ind w:left="5103"/>
    </w:pPr>
  </w:style>
  <w:style w:type="paragraph" w:styleId="Gruformel">
    <w:name w:val="Closing"/>
    <w:basedOn w:val="Textkrper"/>
    <w:next w:val="GrussformelName"/>
    <w:pPr>
      <w:spacing w:before="360"/>
    </w:pPr>
  </w:style>
  <w:style w:type="paragraph" w:customStyle="1" w:styleId="FormatvorlageTextkrperLinks">
    <w:name w:val="Formatvorlage Textkörper + Links"/>
    <w:basedOn w:val="Textkrper"/>
  </w:style>
  <w:style w:type="paragraph" w:customStyle="1" w:styleId="Abteilung1">
    <w:name w:val="Abteilung 1"/>
    <w:basedOn w:val="Standard"/>
    <w:next w:val="Abteilung2"/>
    <w:pPr>
      <w:tabs>
        <w:tab w:val="left" w:pos="0"/>
        <w:tab w:val="left" w:pos="5103"/>
      </w:tabs>
      <w:spacing w:before="200" w:after="80"/>
      <w:ind w:left="-284"/>
    </w:pPr>
  </w:style>
  <w:style w:type="character" w:customStyle="1" w:styleId="TextkrperChar">
    <w:name w:val="Textkörper Char"/>
    <w:rPr>
      <w:rFonts w:ascii="Arial" w:hAnsi="Arial"/>
      <w:sz w:val="24"/>
      <w:lang w:val="de-DE" w:eastAsia="de-DE" w:bidi="ar-SA"/>
    </w:rPr>
  </w:style>
  <w:style w:type="character" w:styleId="Hyperlink">
    <w:name w:val="Hyperlink"/>
    <w:rPr>
      <w:color w:val="0000FF"/>
      <w:u w:val="single"/>
    </w:rPr>
  </w:style>
  <w:style w:type="paragraph" w:customStyle="1" w:styleId="Abteilung2">
    <w:name w:val="Abteilung 2"/>
    <w:basedOn w:val="Standard"/>
    <w:next w:val="Absender"/>
    <w:pPr>
      <w:tabs>
        <w:tab w:val="left" w:pos="0"/>
        <w:tab w:val="left" w:pos="5103"/>
      </w:tabs>
      <w:spacing w:after="240"/>
      <w:ind w:left="-284"/>
    </w:pPr>
    <w:rPr>
      <w:b/>
      <w:bCs/>
    </w:rPr>
  </w:style>
  <w:style w:type="character" w:customStyle="1" w:styleId="OrtDatumChar">
    <w:name w:val="Ort &amp; Datum Char"/>
    <w:rPr>
      <w:rFonts w:ascii="Arial" w:hAnsi="Arial"/>
      <w:sz w:val="24"/>
      <w:lang w:val="de-DE" w:eastAsia="de-DE" w:bidi="ar-SA"/>
    </w:rPr>
  </w:style>
  <w:style w:type="paragraph" w:customStyle="1" w:styleId="Kopfzeile2Seite1Zeile">
    <w:name w:val="Kopfzeile 2. Seite 1. Zeile"/>
    <w:basedOn w:val="Standard"/>
    <w:pPr>
      <w:tabs>
        <w:tab w:val="right" w:pos="9356"/>
      </w:tabs>
    </w:pPr>
    <w:rPr>
      <w:b/>
      <w:bCs/>
      <w:sz w:val="18"/>
    </w:rPr>
  </w:style>
  <w:style w:type="paragraph" w:customStyle="1" w:styleId="Empfnger">
    <w:name w:val="Empfänger"/>
    <w:basedOn w:val="Standard"/>
  </w:style>
  <w:style w:type="paragraph" w:customStyle="1" w:styleId="GrussformelName">
    <w:name w:val="Grussformel Name"/>
    <w:basedOn w:val="Standard"/>
    <w:next w:val="GrussformelFunktion"/>
    <w:pPr>
      <w:spacing w:after="60"/>
    </w:pPr>
  </w:style>
  <w:style w:type="character" w:customStyle="1" w:styleId="GrussformelNameChar">
    <w:name w:val="Grussformel Name Char"/>
    <w:rPr>
      <w:rFonts w:ascii="Arial" w:hAnsi="Arial"/>
      <w:sz w:val="24"/>
      <w:lang w:val="de-CH" w:eastAsia="de-DE" w:bidi="ar-SA"/>
    </w:rPr>
  </w:style>
  <w:style w:type="paragraph" w:customStyle="1" w:styleId="GrussformelFunktion">
    <w:name w:val="Grussformel Funktion"/>
    <w:basedOn w:val="Standard"/>
    <w:next w:val="Standard"/>
  </w:style>
  <w:style w:type="character" w:customStyle="1" w:styleId="GrussformelFunktionChar">
    <w:name w:val="Grussformel Funktion Char"/>
    <w:rPr>
      <w:rFonts w:ascii="Arial" w:hAnsi="Arial"/>
      <w:sz w:val="24"/>
      <w:lang w:val="de-CH" w:eastAsia="de-DE" w:bidi="ar-SA"/>
    </w:rPr>
  </w:style>
  <w:style w:type="paragraph" w:customStyle="1" w:styleId="Kopfzeile2Seite2Zeile">
    <w:name w:val="Kopfzeile 2. Seite 2. Zeile"/>
    <w:basedOn w:val="Standard"/>
    <w:pPr>
      <w:tabs>
        <w:tab w:val="left" w:pos="8592"/>
      </w:tabs>
      <w:spacing w:before="80"/>
    </w:pPr>
    <w:rPr>
      <w:sz w:val="18"/>
    </w:rPr>
  </w:style>
  <w:style w:type="paragraph" w:styleId="Funotentext">
    <w:name w:val="footnote text"/>
    <w:basedOn w:val="Standard"/>
    <w:semiHidden/>
    <w:rPr>
      <w:sz w:val="18"/>
    </w:rPr>
  </w:style>
  <w:style w:type="paragraph" w:styleId="Sprechblasentext">
    <w:name w:val="Balloon Text"/>
    <w:basedOn w:val="Standard"/>
    <w:semiHidden/>
    <w:rsid w:val="00BA6EED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FC71AA"/>
    <w:rPr>
      <w:rFonts w:ascii="Arial" w:hAnsi="Arial"/>
      <w:sz w:val="18"/>
      <w:lang w:eastAsia="de-DE"/>
    </w:rPr>
  </w:style>
  <w:style w:type="character" w:styleId="NichtaufgelsteErwhnung">
    <w:name w:val="Unresolved Mention"/>
    <w:uiPriority w:val="99"/>
    <w:semiHidden/>
    <w:unhideWhenUsed/>
    <w:rsid w:val="0063699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BF386D"/>
    <w:pPr>
      <w:overflowPunct/>
      <w:autoSpaceDE/>
      <w:autoSpaceDN/>
      <w:adjustRightInd/>
      <w:ind w:left="720"/>
      <w:textAlignment w:val="auto"/>
    </w:pPr>
    <w:rPr>
      <w:rFonts w:eastAsia="Arial" w:cs="Vijaya"/>
      <w:sz w:val="20"/>
      <w:szCs w:val="22"/>
      <w:lang w:eastAsia="de-CH"/>
    </w:rPr>
  </w:style>
  <w:style w:type="paragraph" w:styleId="berarbeitung">
    <w:name w:val="Revision"/>
    <w:hidden/>
    <w:uiPriority w:val="99"/>
    <w:semiHidden/>
    <w:rsid w:val="00C61AD4"/>
    <w:rPr>
      <w:rFonts w:ascii="Arial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doptionen@bl.ch" TargetMode="External"/><Relationship Id="rId18" Type="http://schemas.openxmlformats.org/officeDocument/2006/relationships/hyperlink" Target="http://www.kja.dij.be.ch" TargetMode="External"/><Relationship Id="rId26" Type="http://schemas.openxmlformats.org/officeDocument/2006/relationships/hyperlink" Target="mailto:sandra.fasola@lu.ch" TargetMode="External"/><Relationship Id="rId39" Type="http://schemas.openxmlformats.org/officeDocument/2006/relationships/hyperlink" Target="mailto:katrin.thalmann@sg.ch" TargetMode="External"/><Relationship Id="rId21" Type="http://schemas.openxmlformats.org/officeDocument/2006/relationships/hyperlink" Target="mailto:stefanie.schaerer@gl.ch" TargetMode="External"/><Relationship Id="rId34" Type="http://schemas.openxmlformats.org/officeDocument/2006/relationships/hyperlink" Target="mailto:michele.lenz@ddi.so.ch" TargetMode="External"/><Relationship Id="rId42" Type="http://schemas.openxmlformats.org/officeDocument/2006/relationships/hyperlink" Target="mailto:julia.gysler@zg.ch" TargetMode="External"/><Relationship Id="rId47" Type="http://schemas.openxmlformats.org/officeDocument/2006/relationships/hyperlink" Target="mailto:anja.zumstein@ajb.zh.ch" TargetMode="External"/><Relationship Id="rId50" Type="http://schemas.openxmlformats.org/officeDocument/2006/relationships/hyperlink" Target="mailto:kero.vallon@bj.admin.ch" TargetMode="External"/><Relationship Id="rId55" Type="http://schemas.openxmlformats.org/officeDocument/2006/relationships/header" Target="header2.xml"/><Relationship Id="rId7" Type="http://schemas.openxmlformats.org/officeDocument/2006/relationships/hyperlink" Target="mailto:katja.nusser@ag.ch" TargetMode="External"/><Relationship Id="rId12" Type="http://schemas.openxmlformats.org/officeDocument/2006/relationships/hyperlink" Target="mailto:gaby.leutwiler@bl.ch" TargetMode="External"/><Relationship Id="rId17" Type="http://schemas.openxmlformats.org/officeDocument/2006/relationships/hyperlink" Target="mailto:ra-kja@be.ch" TargetMode="External"/><Relationship Id="rId25" Type="http://schemas.openxmlformats.org/officeDocument/2006/relationships/hyperlink" Target="mailto:ursina.hoffmann@kesb.gr.ch" TargetMode="External"/><Relationship Id="rId33" Type="http://schemas.openxmlformats.org/officeDocument/2006/relationships/hyperlink" Target="mailto:christine.schmidig@sz.ch" TargetMode="External"/><Relationship Id="rId38" Type="http://schemas.openxmlformats.org/officeDocument/2006/relationships/hyperlink" Target="mailto:mauro.arena@sg.ch" TargetMode="External"/><Relationship Id="rId46" Type="http://schemas.openxmlformats.org/officeDocument/2006/relationships/hyperlink" Target="mailto:ines.gareus@zg.ch" TargetMode="External"/><Relationship Id="rId2" Type="http://schemas.openxmlformats.org/officeDocument/2006/relationships/styles" Target="styles.xml"/><Relationship Id="rId16" Type="http://schemas.openxmlformats.org/officeDocument/2006/relationships/hyperlink" Target="mailto:annina.graedel@be.ch" TargetMode="External"/><Relationship Id="rId20" Type="http://schemas.openxmlformats.org/officeDocument/2006/relationships/hyperlink" Target="mailto:Anja.Elmer@gl.ch" TargetMode="External"/><Relationship Id="rId29" Type="http://schemas.openxmlformats.org/officeDocument/2006/relationships/hyperlink" Target="mailto:vanessa.ambuehl@nw.ch" TargetMode="External"/><Relationship Id="rId41" Type="http://schemas.openxmlformats.org/officeDocument/2006/relationships/hyperlink" Target="mailto:andrea.gnos@ur.ch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brina.conte@bl.ch" TargetMode="External"/><Relationship Id="rId24" Type="http://schemas.openxmlformats.org/officeDocument/2006/relationships/hyperlink" Target="mailto:claudio.tomaschett@soa.gr.ch" TargetMode="External"/><Relationship Id="rId32" Type="http://schemas.openxmlformats.org/officeDocument/2006/relationships/hyperlink" Target="mailto:aline.sidler@sz.ch" TargetMode="External"/><Relationship Id="rId37" Type="http://schemas.openxmlformats.org/officeDocument/2006/relationships/hyperlink" Target="mailto:dominique.malaer@ddi.so.ch" TargetMode="External"/><Relationship Id="rId40" Type="http://schemas.openxmlformats.org/officeDocument/2006/relationships/hyperlink" Target="mailto:christoph.marth@tg.ch" TargetMode="External"/><Relationship Id="rId45" Type="http://schemas.openxmlformats.org/officeDocument/2006/relationships/hyperlink" Target="mailto:patrick.lindauer@zg.ch" TargetMode="External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silja.hofer1@be.ch" TargetMode="External"/><Relationship Id="rId23" Type="http://schemas.openxmlformats.org/officeDocument/2006/relationships/hyperlink" Target="mailto:manuela.luzi@soa.gr.ch" TargetMode="External"/><Relationship Id="rId28" Type="http://schemas.openxmlformats.org/officeDocument/2006/relationships/hyperlink" Target="mailto:adoption@nw.ch" TargetMode="External"/><Relationship Id="rId36" Type="http://schemas.openxmlformats.org/officeDocument/2006/relationships/hyperlink" Target="mailto:Miranda.rickli@ddi.so.ch" TargetMode="External"/><Relationship Id="rId49" Type="http://schemas.openxmlformats.org/officeDocument/2006/relationships/hyperlink" Target="mailto:joelle.schickel@bj.admin.ch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ar.ch" TargetMode="External"/><Relationship Id="rId19" Type="http://schemas.openxmlformats.org/officeDocument/2006/relationships/hyperlink" Target="mailto:tina.fuchs@gl.ch" TargetMode="External"/><Relationship Id="rId31" Type="http://schemas.openxmlformats.org/officeDocument/2006/relationships/hyperlink" Target="mailto:oezge.dengiz@sz.ch" TargetMode="External"/><Relationship Id="rId44" Type="http://schemas.openxmlformats.org/officeDocument/2006/relationships/hyperlink" Target="mailto:susanne.schlumpf@zg.ch" TargetMode="External"/><Relationship Id="rId52" Type="http://schemas.openxmlformats.org/officeDocument/2006/relationships/hyperlink" Target="mailto:patricia.schabertreber@bj.admi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sb@ar.ch" TargetMode="External"/><Relationship Id="rId14" Type="http://schemas.openxmlformats.org/officeDocument/2006/relationships/hyperlink" Target="mailto:stephanie.maurer@bs.ch" TargetMode="External"/><Relationship Id="rId22" Type="http://schemas.openxmlformats.org/officeDocument/2006/relationships/hyperlink" Target="mailto:jacqueline.gigercahannes@soa.gr.ch" TargetMode="External"/><Relationship Id="rId27" Type="http://schemas.openxmlformats.org/officeDocument/2006/relationships/hyperlink" Target="mailto:verena.wicki@nw.ch" TargetMode="External"/><Relationship Id="rId30" Type="http://schemas.openxmlformats.org/officeDocument/2006/relationships/hyperlink" Target="mailto:karina.dentzer@sh.ch" TargetMode="External"/><Relationship Id="rId35" Type="http://schemas.openxmlformats.org/officeDocument/2006/relationships/hyperlink" Target="mailto:beatrice.flueckiger@ddi.so.ch" TargetMode="External"/><Relationship Id="rId43" Type="http://schemas.openxmlformats.org/officeDocument/2006/relationships/hyperlink" Target="mailto:bjoern.gafner@zg.ch" TargetMode="External"/><Relationship Id="rId48" Type="http://schemas.openxmlformats.org/officeDocument/2006/relationships/hyperlink" Target="mailto:adoption@bj.admin.ch" TargetMode="External"/><Relationship Id="rId56" Type="http://schemas.openxmlformats.org/officeDocument/2006/relationships/footer" Target="footer2.xml"/><Relationship Id="rId8" Type="http://schemas.openxmlformats.org/officeDocument/2006/relationships/hyperlink" Target="mailto:irene.raab@ag.ch" TargetMode="External"/><Relationship Id="rId51" Type="http://schemas.openxmlformats.org/officeDocument/2006/relationships/hyperlink" Target="mailto:maryse.javaux@bj.admin.ch" TargetMode="Externa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dmas\OneDrive%20-%20Kanton%20Basel-Stadt\Dokumente\01_VZBA_Pr&#228;sidium\DV%20VZBA\DV%202026\Mitglieder_Liste_VZBA_Stand_2026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Mitglieder_Liste_VZBA_Stand_2026</Template>
  <TotalTime>0</TotalTime>
  <Pages>5</Pages>
  <Words>567</Words>
  <Characters>6246</Characters>
  <Application>Microsoft Office Word</Application>
  <DocSecurity>0</DocSecurity>
  <Lines>52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 des Kantons Basel-Stadt</vt:lpstr>
    </vt:vector>
  </TitlesOfParts>
  <Company>Erziehungsdepartement des Kantons Basel-Stadt</Company>
  <LinksUpToDate>false</LinksUpToDate>
  <CharactersWithSpaces>6800</CharactersWithSpaces>
  <SharedDoc>false</SharedDoc>
  <HLinks>
    <vt:vector size="258" baseType="variant">
      <vt:variant>
        <vt:i4>7340125</vt:i4>
      </vt:variant>
      <vt:variant>
        <vt:i4>123</vt:i4>
      </vt:variant>
      <vt:variant>
        <vt:i4>0</vt:i4>
      </vt:variant>
      <vt:variant>
        <vt:i4>5</vt:i4>
      </vt:variant>
      <vt:variant>
        <vt:lpwstr>mailto:patricia.schabertreber@bj.admin.ch</vt:lpwstr>
      </vt:variant>
      <vt:variant>
        <vt:lpwstr/>
      </vt:variant>
      <vt:variant>
        <vt:i4>6226037</vt:i4>
      </vt:variant>
      <vt:variant>
        <vt:i4>120</vt:i4>
      </vt:variant>
      <vt:variant>
        <vt:i4>0</vt:i4>
      </vt:variant>
      <vt:variant>
        <vt:i4>5</vt:i4>
      </vt:variant>
      <vt:variant>
        <vt:lpwstr>mailto:maryse.javaux@bj.admin.ch</vt:lpwstr>
      </vt:variant>
      <vt:variant>
        <vt:lpwstr/>
      </vt:variant>
      <vt:variant>
        <vt:i4>3211294</vt:i4>
      </vt:variant>
      <vt:variant>
        <vt:i4>117</vt:i4>
      </vt:variant>
      <vt:variant>
        <vt:i4>0</vt:i4>
      </vt:variant>
      <vt:variant>
        <vt:i4>5</vt:i4>
      </vt:variant>
      <vt:variant>
        <vt:lpwstr>mailto:kero.vallon@bj.admin.ch</vt:lpwstr>
      </vt:variant>
      <vt:variant>
        <vt:lpwstr/>
      </vt:variant>
      <vt:variant>
        <vt:i4>2424858</vt:i4>
      </vt:variant>
      <vt:variant>
        <vt:i4>114</vt:i4>
      </vt:variant>
      <vt:variant>
        <vt:i4>0</vt:i4>
      </vt:variant>
      <vt:variant>
        <vt:i4>5</vt:i4>
      </vt:variant>
      <vt:variant>
        <vt:lpwstr>mailto:joelle.schickel@bj.admin.ch</vt:lpwstr>
      </vt:variant>
      <vt:variant>
        <vt:lpwstr/>
      </vt:variant>
      <vt:variant>
        <vt:i4>6029366</vt:i4>
      </vt:variant>
      <vt:variant>
        <vt:i4>111</vt:i4>
      </vt:variant>
      <vt:variant>
        <vt:i4>0</vt:i4>
      </vt:variant>
      <vt:variant>
        <vt:i4>5</vt:i4>
      </vt:variant>
      <vt:variant>
        <vt:lpwstr>mailto:adoption@bj.admin.ch</vt:lpwstr>
      </vt:variant>
      <vt:variant>
        <vt:lpwstr/>
      </vt:variant>
      <vt:variant>
        <vt:i4>8323167</vt:i4>
      </vt:variant>
      <vt:variant>
        <vt:i4>108</vt:i4>
      </vt:variant>
      <vt:variant>
        <vt:i4>0</vt:i4>
      </vt:variant>
      <vt:variant>
        <vt:i4>5</vt:i4>
      </vt:variant>
      <vt:variant>
        <vt:lpwstr>mailto:heidi.steinegger@ajb.zh.ch</vt:lpwstr>
      </vt:variant>
      <vt:variant>
        <vt:lpwstr/>
      </vt:variant>
      <vt:variant>
        <vt:i4>721011</vt:i4>
      </vt:variant>
      <vt:variant>
        <vt:i4>105</vt:i4>
      </vt:variant>
      <vt:variant>
        <vt:i4>0</vt:i4>
      </vt:variant>
      <vt:variant>
        <vt:i4>5</vt:i4>
      </vt:variant>
      <vt:variant>
        <vt:lpwstr>mailto:ines.gareus@zg.ch</vt:lpwstr>
      </vt:variant>
      <vt:variant>
        <vt:lpwstr/>
      </vt:variant>
      <vt:variant>
        <vt:i4>2490442</vt:i4>
      </vt:variant>
      <vt:variant>
        <vt:i4>102</vt:i4>
      </vt:variant>
      <vt:variant>
        <vt:i4>0</vt:i4>
      </vt:variant>
      <vt:variant>
        <vt:i4>5</vt:i4>
      </vt:variant>
      <vt:variant>
        <vt:lpwstr>mailto:patrick.lindauer@zg.ch</vt:lpwstr>
      </vt:variant>
      <vt:variant>
        <vt:lpwstr/>
      </vt:variant>
      <vt:variant>
        <vt:i4>3342414</vt:i4>
      </vt:variant>
      <vt:variant>
        <vt:i4>99</vt:i4>
      </vt:variant>
      <vt:variant>
        <vt:i4>0</vt:i4>
      </vt:variant>
      <vt:variant>
        <vt:i4>5</vt:i4>
      </vt:variant>
      <vt:variant>
        <vt:lpwstr>mailto:susanne.schlumpf@zg.ch</vt:lpwstr>
      </vt:variant>
      <vt:variant>
        <vt:lpwstr/>
      </vt:variant>
      <vt:variant>
        <vt:i4>262251</vt:i4>
      </vt:variant>
      <vt:variant>
        <vt:i4>96</vt:i4>
      </vt:variant>
      <vt:variant>
        <vt:i4>0</vt:i4>
      </vt:variant>
      <vt:variant>
        <vt:i4>5</vt:i4>
      </vt:variant>
      <vt:variant>
        <vt:lpwstr>mailto:milo.thuer@zg.ch</vt:lpwstr>
      </vt:variant>
      <vt:variant>
        <vt:lpwstr/>
      </vt:variant>
      <vt:variant>
        <vt:i4>3145803</vt:i4>
      </vt:variant>
      <vt:variant>
        <vt:i4>93</vt:i4>
      </vt:variant>
      <vt:variant>
        <vt:i4>0</vt:i4>
      </vt:variant>
      <vt:variant>
        <vt:i4>5</vt:i4>
      </vt:variant>
      <vt:variant>
        <vt:lpwstr>mailto:julia.gysler@zg.ch</vt:lpwstr>
      </vt:variant>
      <vt:variant>
        <vt:lpwstr/>
      </vt:variant>
      <vt:variant>
        <vt:i4>131182</vt:i4>
      </vt:variant>
      <vt:variant>
        <vt:i4>90</vt:i4>
      </vt:variant>
      <vt:variant>
        <vt:i4>0</vt:i4>
      </vt:variant>
      <vt:variant>
        <vt:i4>5</vt:i4>
      </vt:variant>
      <vt:variant>
        <vt:lpwstr>mailto:andrea.gnos@ur.ch</vt:lpwstr>
      </vt:variant>
      <vt:variant>
        <vt:lpwstr/>
      </vt:variant>
      <vt:variant>
        <vt:i4>4325424</vt:i4>
      </vt:variant>
      <vt:variant>
        <vt:i4>87</vt:i4>
      </vt:variant>
      <vt:variant>
        <vt:i4>0</vt:i4>
      </vt:variant>
      <vt:variant>
        <vt:i4>5</vt:i4>
      </vt:variant>
      <vt:variant>
        <vt:lpwstr>mailto:christoph.marth@tg.ch</vt:lpwstr>
      </vt:variant>
      <vt:variant>
        <vt:lpwstr/>
      </vt:variant>
      <vt:variant>
        <vt:i4>2031716</vt:i4>
      </vt:variant>
      <vt:variant>
        <vt:i4>84</vt:i4>
      </vt:variant>
      <vt:variant>
        <vt:i4>0</vt:i4>
      </vt:variant>
      <vt:variant>
        <vt:i4>5</vt:i4>
      </vt:variant>
      <vt:variant>
        <vt:lpwstr>mailto:sandro.koerber@tg.ch</vt:lpwstr>
      </vt:variant>
      <vt:variant>
        <vt:lpwstr/>
      </vt:variant>
      <vt:variant>
        <vt:i4>262245</vt:i4>
      </vt:variant>
      <vt:variant>
        <vt:i4>81</vt:i4>
      </vt:variant>
      <vt:variant>
        <vt:i4>0</vt:i4>
      </vt:variant>
      <vt:variant>
        <vt:i4>5</vt:i4>
      </vt:variant>
      <vt:variant>
        <vt:lpwstr>mailto:katrin.thalmann@sg.ch</vt:lpwstr>
      </vt:variant>
      <vt:variant>
        <vt:lpwstr/>
      </vt:variant>
      <vt:variant>
        <vt:i4>1572981</vt:i4>
      </vt:variant>
      <vt:variant>
        <vt:i4>78</vt:i4>
      </vt:variant>
      <vt:variant>
        <vt:i4>0</vt:i4>
      </vt:variant>
      <vt:variant>
        <vt:i4>5</vt:i4>
      </vt:variant>
      <vt:variant>
        <vt:lpwstr>mailto:brigitte.wuest@sg.ch</vt:lpwstr>
      </vt:variant>
      <vt:variant>
        <vt:lpwstr/>
      </vt:variant>
      <vt:variant>
        <vt:i4>4522031</vt:i4>
      </vt:variant>
      <vt:variant>
        <vt:i4>75</vt:i4>
      </vt:variant>
      <vt:variant>
        <vt:i4>0</vt:i4>
      </vt:variant>
      <vt:variant>
        <vt:i4>5</vt:i4>
      </vt:variant>
      <vt:variant>
        <vt:lpwstr>mailto:mauro.arena@sg.ch</vt:lpwstr>
      </vt:variant>
      <vt:variant>
        <vt:lpwstr/>
      </vt:variant>
      <vt:variant>
        <vt:i4>589875</vt:i4>
      </vt:variant>
      <vt:variant>
        <vt:i4>72</vt:i4>
      </vt:variant>
      <vt:variant>
        <vt:i4>0</vt:i4>
      </vt:variant>
      <vt:variant>
        <vt:i4>5</vt:i4>
      </vt:variant>
      <vt:variant>
        <vt:lpwstr>mailto:Miranda.rickli@ddi.so.ch</vt:lpwstr>
      </vt:variant>
      <vt:variant>
        <vt:lpwstr/>
      </vt:variant>
      <vt:variant>
        <vt:i4>1114157</vt:i4>
      </vt:variant>
      <vt:variant>
        <vt:i4>69</vt:i4>
      </vt:variant>
      <vt:variant>
        <vt:i4>0</vt:i4>
      </vt:variant>
      <vt:variant>
        <vt:i4>5</vt:i4>
      </vt:variant>
      <vt:variant>
        <vt:lpwstr>mailto:beatrice.flueckiger@ddi.so.ch</vt:lpwstr>
      </vt:variant>
      <vt:variant>
        <vt:lpwstr/>
      </vt:variant>
      <vt:variant>
        <vt:i4>6815814</vt:i4>
      </vt:variant>
      <vt:variant>
        <vt:i4>66</vt:i4>
      </vt:variant>
      <vt:variant>
        <vt:i4>0</vt:i4>
      </vt:variant>
      <vt:variant>
        <vt:i4>5</vt:i4>
      </vt:variant>
      <vt:variant>
        <vt:lpwstr>mailto:michele.lenz@ddi.so.ch</vt:lpwstr>
      </vt:variant>
      <vt:variant>
        <vt:lpwstr/>
      </vt:variant>
      <vt:variant>
        <vt:i4>5111855</vt:i4>
      </vt:variant>
      <vt:variant>
        <vt:i4>63</vt:i4>
      </vt:variant>
      <vt:variant>
        <vt:i4>0</vt:i4>
      </vt:variant>
      <vt:variant>
        <vt:i4>5</vt:i4>
      </vt:variant>
      <vt:variant>
        <vt:lpwstr>mailto:christine.schmidig@sz.ch</vt:lpwstr>
      </vt:variant>
      <vt:variant>
        <vt:lpwstr/>
      </vt:variant>
      <vt:variant>
        <vt:i4>1310831</vt:i4>
      </vt:variant>
      <vt:variant>
        <vt:i4>60</vt:i4>
      </vt:variant>
      <vt:variant>
        <vt:i4>0</vt:i4>
      </vt:variant>
      <vt:variant>
        <vt:i4>5</vt:i4>
      </vt:variant>
      <vt:variant>
        <vt:lpwstr>C:\Users\woerlmart\AppData\Local\Microsoft\Windows\INetCache\Content.Outlook\VIO58O0R\larissa.weber@sz.ch</vt:lpwstr>
      </vt:variant>
      <vt:variant>
        <vt:lpwstr/>
      </vt:variant>
      <vt:variant>
        <vt:i4>2293785</vt:i4>
      </vt:variant>
      <vt:variant>
        <vt:i4>57</vt:i4>
      </vt:variant>
      <vt:variant>
        <vt:i4>0</vt:i4>
      </vt:variant>
      <vt:variant>
        <vt:i4>5</vt:i4>
      </vt:variant>
      <vt:variant>
        <vt:lpwstr>mailto:adoption@nw.ch</vt:lpwstr>
      </vt:variant>
      <vt:variant>
        <vt:lpwstr/>
      </vt:variant>
      <vt:variant>
        <vt:i4>7340054</vt:i4>
      </vt:variant>
      <vt:variant>
        <vt:i4>54</vt:i4>
      </vt:variant>
      <vt:variant>
        <vt:i4>0</vt:i4>
      </vt:variant>
      <vt:variant>
        <vt:i4>5</vt:i4>
      </vt:variant>
      <vt:variant>
        <vt:lpwstr>mailto:verena.wicki@nw.ch</vt:lpwstr>
      </vt:variant>
      <vt:variant>
        <vt:lpwstr/>
      </vt:variant>
      <vt:variant>
        <vt:i4>6684673</vt:i4>
      </vt:variant>
      <vt:variant>
        <vt:i4>51</vt:i4>
      </vt:variant>
      <vt:variant>
        <vt:i4>0</vt:i4>
      </vt:variant>
      <vt:variant>
        <vt:i4>5</vt:i4>
      </vt:variant>
      <vt:variant>
        <vt:lpwstr>mailto:sandra.fasola@lu.ch</vt:lpwstr>
      </vt:variant>
      <vt:variant>
        <vt:lpwstr/>
      </vt:variant>
      <vt:variant>
        <vt:i4>327731</vt:i4>
      </vt:variant>
      <vt:variant>
        <vt:i4>48</vt:i4>
      </vt:variant>
      <vt:variant>
        <vt:i4>0</vt:i4>
      </vt:variant>
      <vt:variant>
        <vt:i4>5</vt:i4>
      </vt:variant>
      <vt:variant>
        <vt:lpwstr>mailto:ursina.hoffmann@kesb.gr.ch</vt:lpwstr>
      </vt:variant>
      <vt:variant>
        <vt:lpwstr/>
      </vt:variant>
      <vt:variant>
        <vt:i4>852019</vt:i4>
      </vt:variant>
      <vt:variant>
        <vt:i4>45</vt:i4>
      </vt:variant>
      <vt:variant>
        <vt:i4>0</vt:i4>
      </vt:variant>
      <vt:variant>
        <vt:i4>5</vt:i4>
      </vt:variant>
      <vt:variant>
        <vt:lpwstr>mailto:claudio.tomaschett@soa.gr.ch</vt:lpwstr>
      </vt:variant>
      <vt:variant>
        <vt:lpwstr/>
      </vt:variant>
      <vt:variant>
        <vt:i4>6488155</vt:i4>
      </vt:variant>
      <vt:variant>
        <vt:i4>42</vt:i4>
      </vt:variant>
      <vt:variant>
        <vt:i4>0</vt:i4>
      </vt:variant>
      <vt:variant>
        <vt:i4>5</vt:i4>
      </vt:variant>
      <vt:variant>
        <vt:lpwstr>mailto:manuela.luzi@soa.gr.ch</vt:lpwstr>
      </vt:variant>
      <vt:variant>
        <vt:lpwstr/>
      </vt:variant>
      <vt:variant>
        <vt:i4>3014663</vt:i4>
      </vt:variant>
      <vt:variant>
        <vt:i4>39</vt:i4>
      </vt:variant>
      <vt:variant>
        <vt:i4>0</vt:i4>
      </vt:variant>
      <vt:variant>
        <vt:i4>5</vt:i4>
      </vt:variant>
      <vt:variant>
        <vt:lpwstr>mailto:jacqueline.gigercahannes@soa.gr.ch</vt:lpwstr>
      </vt:variant>
      <vt:variant>
        <vt:lpwstr/>
      </vt:variant>
      <vt:variant>
        <vt:i4>262269</vt:i4>
      </vt:variant>
      <vt:variant>
        <vt:i4>36</vt:i4>
      </vt:variant>
      <vt:variant>
        <vt:i4>0</vt:i4>
      </vt:variant>
      <vt:variant>
        <vt:i4>5</vt:i4>
      </vt:variant>
      <vt:variant>
        <vt:lpwstr>mailto:tina.fuchs@gl.ch</vt:lpwstr>
      </vt:variant>
      <vt:variant>
        <vt:lpwstr/>
      </vt:variant>
      <vt:variant>
        <vt:i4>7536664</vt:i4>
      </vt:variant>
      <vt:variant>
        <vt:i4>33</vt:i4>
      </vt:variant>
      <vt:variant>
        <vt:i4>0</vt:i4>
      </vt:variant>
      <vt:variant>
        <vt:i4>5</vt:i4>
      </vt:variant>
      <vt:variant>
        <vt:lpwstr>mailto:walter.zueger@gl.ch</vt:lpwstr>
      </vt:variant>
      <vt:variant>
        <vt:lpwstr/>
      </vt:variant>
      <vt:variant>
        <vt:i4>720981</vt:i4>
      </vt:variant>
      <vt:variant>
        <vt:i4>30</vt:i4>
      </vt:variant>
      <vt:variant>
        <vt:i4>0</vt:i4>
      </vt:variant>
      <vt:variant>
        <vt:i4>5</vt:i4>
      </vt:variant>
      <vt:variant>
        <vt:lpwstr>http://www.kja.dij.be.ch/</vt:lpwstr>
      </vt:variant>
      <vt:variant>
        <vt:lpwstr/>
      </vt:variant>
      <vt:variant>
        <vt:i4>1114221</vt:i4>
      </vt:variant>
      <vt:variant>
        <vt:i4>27</vt:i4>
      </vt:variant>
      <vt:variant>
        <vt:i4>0</vt:i4>
      </vt:variant>
      <vt:variant>
        <vt:i4>5</vt:i4>
      </vt:variant>
      <vt:variant>
        <vt:lpwstr>mailto:ra-kja@be.ch</vt:lpwstr>
      </vt:variant>
      <vt:variant>
        <vt:lpwstr/>
      </vt:variant>
      <vt:variant>
        <vt:i4>2490384</vt:i4>
      </vt:variant>
      <vt:variant>
        <vt:i4>24</vt:i4>
      </vt:variant>
      <vt:variant>
        <vt:i4>0</vt:i4>
      </vt:variant>
      <vt:variant>
        <vt:i4>5</vt:i4>
      </vt:variant>
      <vt:variant>
        <vt:lpwstr>mailto:silja.hofer1@be.ch</vt:lpwstr>
      </vt:variant>
      <vt:variant>
        <vt:lpwstr/>
      </vt:variant>
      <vt:variant>
        <vt:i4>3801157</vt:i4>
      </vt:variant>
      <vt:variant>
        <vt:i4>21</vt:i4>
      </vt:variant>
      <vt:variant>
        <vt:i4>0</vt:i4>
      </vt:variant>
      <vt:variant>
        <vt:i4>5</vt:i4>
      </vt:variant>
      <vt:variant>
        <vt:lpwstr>mailto:stephanie.maurer@bs.ch</vt:lpwstr>
      </vt:variant>
      <vt:variant>
        <vt:lpwstr/>
      </vt:variant>
      <vt:variant>
        <vt:i4>6094971</vt:i4>
      </vt:variant>
      <vt:variant>
        <vt:i4>18</vt:i4>
      </vt:variant>
      <vt:variant>
        <vt:i4>0</vt:i4>
      </vt:variant>
      <vt:variant>
        <vt:i4>5</vt:i4>
      </vt:variant>
      <vt:variant>
        <vt:lpwstr>mailto:adoptionen@bl.ch</vt:lpwstr>
      </vt:variant>
      <vt:variant>
        <vt:lpwstr/>
      </vt:variant>
      <vt:variant>
        <vt:i4>1769582</vt:i4>
      </vt:variant>
      <vt:variant>
        <vt:i4>15</vt:i4>
      </vt:variant>
      <vt:variant>
        <vt:i4>0</vt:i4>
      </vt:variant>
      <vt:variant>
        <vt:i4>5</vt:i4>
      </vt:variant>
      <vt:variant>
        <vt:lpwstr>mailto:gaby.leutwiler@bl.ch</vt:lpwstr>
      </vt:variant>
      <vt:variant>
        <vt:lpwstr/>
      </vt:variant>
      <vt:variant>
        <vt:i4>3604557</vt:i4>
      </vt:variant>
      <vt:variant>
        <vt:i4>12</vt:i4>
      </vt:variant>
      <vt:variant>
        <vt:i4>0</vt:i4>
      </vt:variant>
      <vt:variant>
        <vt:i4>5</vt:i4>
      </vt:variant>
      <vt:variant>
        <vt:lpwstr>mailto:sabrina.conte@bl.ch</vt:lpwstr>
      </vt:variant>
      <vt:variant>
        <vt:lpwstr/>
      </vt:variant>
      <vt:variant>
        <vt:i4>786497</vt:i4>
      </vt:variant>
      <vt:variant>
        <vt:i4>9</vt:i4>
      </vt:variant>
      <vt:variant>
        <vt:i4>0</vt:i4>
      </vt:variant>
      <vt:variant>
        <vt:i4>5</vt:i4>
      </vt:variant>
      <vt:variant>
        <vt:lpwstr>http://www.ar.ch/</vt:lpwstr>
      </vt:variant>
      <vt:variant>
        <vt:lpwstr/>
      </vt:variant>
      <vt:variant>
        <vt:i4>6094880</vt:i4>
      </vt:variant>
      <vt:variant>
        <vt:i4>6</vt:i4>
      </vt:variant>
      <vt:variant>
        <vt:i4>0</vt:i4>
      </vt:variant>
      <vt:variant>
        <vt:i4>5</vt:i4>
      </vt:variant>
      <vt:variant>
        <vt:lpwstr>mailto:rahel.lutz@ar.ch</vt:lpwstr>
      </vt:variant>
      <vt:variant>
        <vt:lpwstr/>
      </vt:variant>
      <vt:variant>
        <vt:i4>6029364</vt:i4>
      </vt:variant>
      <vt:variant>
        <vt:i4>3</vt:i4>
      </vt:variant>
      <vt:variant>
        <vt:i4>0</vt:i4>
      </vt:variant>
      <vt:variant>
        <vt:i4>5</vt:i4>
      </vt:variant>
      <vt:variant>
        <vt:lpwstr>mailto:irene.raab@ag.ch</vt:lpwstr>
      </vt:variant>
      <vt:variant>
        <vt:lpwstr/>
      </vt:variant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mailto:katja.nusser@ag.ch</vt:lpwstr>
      </vt:variant>
      <vt:variant>
        <vt:lpwstr/>
      </vt:variant>
      <vt:variant>
        <vt:i4>3866669</vt:i4>
      </vt:variant>
      <vt:variant>
        <vt:i4>9352</vt:i4>
      </vt:variant>
      <vt:variant>
        <vt:i4>1026</vt:i4>
      </vt:variant>
      <vt:variant>
        <vt:i4>1</vt:i4>
      </vt:variant>
      <vt:variant>
        <vt:lpwstr>http://www.patue-theater.de/images/koenig2.gif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 des Kantons Basel-Stadt</dc:title>
  <dc:subject/>
  <dc:creator>Maurer, Stephanie</dc:creator>
  <cp:keywords/>
  <cp:lastModifiedBy>Maurer, Stephanie</cp:lastModifiedBy>
  <cp:revision>1</cp:revision>
  <cp:lastPrinted>2014-11-25T12:30:00Z</cp:lastPrinted>
  <dcterms:created xsi:type="dcterms:W3CDTF">2026-07-01T06:00:00Z</dcterms:created>
  <dcterms:modified xsi:type="dcterms:W3CDTF">2026-07-01T06:01:00Z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